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D36618" w14:textId="77777777" w:rsidR="00EE476A" w:rsidRPr="00016991" w:rsidRDefault="00EE476A" w:rsidP="0063159C">
      <w:pPr>
        <w:pStyle w:val="Subtitle"/>
      </w:pPr>
    </w:p>
    <w:p w14:paraId="00006D01" w14:textId="77777777" w:rsidR="00EE476A" w:rsidRPr="00016991" w:rsidRDefault="00EE476A" w:rsidP="008A56A5">
      <w:pPr>
        <w:pStyle w:val="Title"/>
        <w:spacing w:before="0" w:after="0"/>
        <w:jc w:val="center"/>
        <w:rPr>
          <w:color w:val="000000"/>
        </w:rPr>
      </w:pPr>
      <w:r w:rsidRPr="00016991">
        <w:rPr>
          <w:color w:val="000000"/>
        </w:rPr>
        <w:t xml:space="preserve">Plenary meeting of the </w:t>
      </w:r>
    </w:p>
    <w:p w14:paraId="2B628160" w14:textId="77777777" w:rsidR="00EE476A" w:rsidRPr="00016991" w:rsidRDefault="00EE476A" w:rsidP="008A56A5">
      <w:pPr>
        <w:pStyle w:val="Title"/>
        <w:spacing w:before="0" w:after="0"/>
        <w:jc w:val="center"/>
        <w:rPr>
          <w:color w:val="000000"/>
        </w:rPr>
      </w:pPr>
      <w:r w:rsidRPr="00016991">
        <w:rPr>
          <w:color w:val="000000"/>
        </w:rPr>
        <w:t xml:space="preserve">Quality Knowledge Exchange Network </w:t>
      </w:r>
    </w:p>
    <w:p w14:paraId="7D0A1AB0" w14:textId="77777777" w:rsidR="00EE476A" w:rsidRPr="00016991" w:rsidRDefault="00630352" w:rsidP="00474BAD">
      <w:pPr>
        <w:pStyle w:val="Title"/>
        <w:spacing w:before="0" w:after="0"/>
        <w:jc w:val="center"/>
        <w:rPr>
          <w:color w:val="000000"/>
        </w:rPr>
      </w:pPr>
      <w:r>
        <w:rPr>
          <w:color w:val="000000"/>
        </w:rPr>
        <w:t>Dublin</w:t>
      </w:r>
      <w:r w:rsidR="00EE476A">
        <w:rPr>
          <w:color w:val="000000"/>
        </w:rPr>
        <w:t xml:space="preserve">, </w:t>
      </w:r>
      <w:r>
        <w:rPr>
          <w:color w:val="000000"/>
        </w:rPr>
        <w:t>Ireland</w:t>
      </w:r>
    </w:p>
    <w:p w14:paraId="07AEBF43" w14:textId="77777777" w:rsidR="00EE476A" w:rsidRPr="00016991" w:rsidRDefault="00630352" w:rsidP="008A56A5">
      <w:pPr>
        <w:pStyle w:val="Title"/>
        <w:spacing w:before="0" w:after="0"/>
        <w:jc w:val="center"/>
        <w:rPr>
          <w:color w:val="000000"/>
        </w:rPr>
      </w:pPr>
      <w:r>
        <w:rPr>
          <w:color w:val="000000"/>
        </w:rPr>
        <w:t>23</w:t>
      </w:r>
      <w:r w:rsidRPr="00630352">
        <w:rPr>
          <w:color w:val="000000"/>
          <w:vertAlign w:val="superscript"/>
        </w:rPr>
        <w:t>rd</w:t>
      </w:r>
      <w:r w:rsidR="00EE476A">
        <w:rPr>
          <w:color w:val="000000"/>
        </w:rPr>
        <w:t xml:space="preserve"> – </w:t>
      </w:r>
      <w:r>
        <w:rPr>
          <w:color w:val="000000"/>
        </w:rPr>
        <w:t>25</w:t>
      </w:r>
      <w:r w:rsidR="00C30C2F" w:rsidRPr="00630352">
        <w:rPr>
          <w:color w:val="000000"/>
          <w:vertAlign w:val="superscript"/>
        </w:rPr>
        <w:t>th</w:t>
      </w:r>
      <w:r w:rsidR="00EE476A">
        <w:rPr>
          <w:color w:val="000000"/>
        </w:rPr>
        <w:t xml:space="preserve"> </w:t>
      </w:r>
      <w:r w:rsidR="0063159C">
        <w:rPr>
          <w:color w:val="000000"/>
        </w:rPr>
        <w:t>May</w:t>
      </w:r>
      <w:r>
        <w:rPr>
          <w:color w:val="000000"/>
        </w:rPr>
        <w:t xml:space="preserve"> 2018</w:t>
      </w:r>
    </w:p>
    <w:p w14:paraId="55EC216A" w14:textId="77777777" w:rsidR="00EE476A" w:rsidRPr="00016991" w:rsidRDefault="00EE476A" w:rsidP="008A56A5">
      <w:pPr>
        <w:pStyle w:val="Title"/>
        <w:spacing w:before="0" w:after="0"/>
        <w:jc w:val="center"/>
        <w:rPr>
          <w:color w:val="000000"/>
        </w:rPr>
      </w:pPr>
      <w:r w:rsidRPr="00155FD2">
        <w:rPr>
          <w:color w:val="000000"/>
        </w:rPr>
        <w:t>Agenda</w:t>
      </w:r>
    </w:p>
    <w:p w14:paraId="5ECAC290" w14:textId="77777777" w:rsidR="00EE476A" w:rsidRDefault="00EE476A" w:rsidP="003842C6">
      <w:pPr>
        <w:pStyle w:val="Header"/>
        <w:tabs>
          <w:tab w:val="clear" w:pos="4153"/>
          <w:tab w:val="clear" w:pos="8306"/>
        </w:tabs>
        <w:jc w:val="center"/>
        <w:rPr>
          <w:color w:val="000000"/>
        </w:rPr>
      </w:pPr>
    </w:p>
    <w:tbl>
      <w:tblPr>
        <w:tblW w:w="8202" w:type="dxa"/>
        <w:jc w:val="center"/>
        <w:tblLayout w:type="fixed"/>
        <w:tblLook w:val="01E0" w:firstRow="1" w:lastRow="1" w:firstColumn="1" w:lastColumn="1" w:noHBand="0" w:noVBand="0"/>
      </w:tblPr>
      <w:tblGrid>
        <w:gridCol w:w="4453"/>
        <w:gridCol w:w="3749"/>
      </w:tblGrid>
      <w:tr w:rsidR="00EE476A" w14:paraId="16F5EB48" w14:textId="77777777" w:rsidTr="003C4179">
        <w:trPr>
          <w:jc w:val="center"/>
        </w:trPr>
        <w:tc>
          <w:tcPr>
            <w:tcW w:w="4453" w:type="dxa"/>
          </w:tcPr>
          <w:p w14:paraId="2396ED19" w14:textId="77777777" w:rsidR="00EE476A" w:rsidRPr="002D6868" w:rsidRDefault="00EE476A" w:rsidP="002D6868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color w:val="000000"/>
                <w:sz w:val="4"/>
                <w:szCs w:val="4"/>
              </w:rPr>
            </w:pPr>
          </w:p>
        </w:tc>
        <w:tc>
          <w:tcPr>
            <w:tcW w:w="3749" w:type="dxa"/>
          </w:tcPr>
          <w:p w14:paraId="7012A94D" w14:textId="77777777" w:rsidR="00EE476A" w:rsidRPr="002D6868" w:rsidRDefault="00EE476A" w:rsidP="002D6868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color w:val="000000"/>
                <w:sz w:val="4"/>
                <w:szCs w:val="4"/>
              </w:rPr>
            </w:pPr>
          </w:p>
        </w:tc>
      </w:tr>
    </w:tbl>
    <w:p w14:paraId="734FE9D1" w14:textId="77777777" w:rsidR="00C30C2F" w:rsidRDefault="00C30C2F" w:rsidP="00C30C2F">
      <w:pPr>
        <w:jc w:val="center"/>
      </w:pPr>
    </w:p>
    <w:p w14:paraId="5BC9EDC3" w14:textId="77777777" w:rsidR="00400818" w:rsidRDefault="00400818" w:rsidP="00C30C2F">
      <w:pPr>
        <w:jc w:val="center"/>
      </w:pPr>
    </w:p>
    <w:p w14:paraId="6CB32EF9" w14:textId="77777777" w:rsidR="00400818" w:rsidRDefault="00400818" w:rsidP="00C30C2F">
      <w:pPr>
        <w:jc w:val="center"/>
      </w:pPr>
    </w:p>
    <w:p w14:paraId="311DFE32" w14:textId="77777777" w:rsidR="00400818" w:rsidRDefault="00400818" w:rsidP="00C30C2F">
      <w:pPr>
        <w:jc w:val="center"/>
      </w:pPr>
    </w:p>
    <w:p w14:paraId="66AD81D4" w14:textId="77777777" w:rsidR="00EE476A" w:rsidRDefault="00E936FC" w:rsidP="00C30C2F">
      <w:pPr>
        <w:jc w:val="center"/>
      </w:pPr>
      <w:r>
        <w:rPr>
          <w:noProof/>
          <w:lang w:eastAsia="en-GB"/>
        </w:rPr>
        <w:drawing>
          <wp:inline distT="0" distB="0" distL="0" distR="0" wp14:anchorId="2EE6B087" wp14:editId="630EEEB4">
            <wp:extent cx="5486400" cy="53771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5" t="8438" r="29704" b="12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37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76A">
        <w:br w:type="page"/>
      </w:r>
    </w:p>
    <w:tbl>
      <w:tblPr>
        <w:tblW w:w="9900" w:type="dxa"/>
        <w:jc w:val="center"/>
        <w:tblLayout w:type="fixed"/>
        <w:tblLook w:val="01E0" w:firstRow="1" w:lastRow="1" w:firstColumn="1" w:lastColumn="1" w:noHBand="0" w:noVBand="0"/>
      </w:tblPr>
      <w:tblGrid>
        <w:gridCol w:w="522"/>
        <w:gridCol w:w="1215"/>
        <w:gridCol w:w="5553"/>
        <w:gridCol w:w="1434"/>
        <w:gridCol w:w="1176"/>
      </w:tblGrid>
      <w:tr w:rsidR="00EE476A" w14:paraId="121FD1C6" w14:textId="77777777" w:rsidTr="003C4179">
        <w:trPr>
          <w:gridBefore w:val="1"/>
          <w:gridAfter w:val="1"/>
          <w:wBefore w:w="522" w:type="dxa"/>
          <w:wAfter w:w="1176" w:type="dxa"/>
          <w:jc w:val="center"/>
        </w:trPr>
        <w:tc>
          <w:tcPr>
            <w:tcW w:w="8202" w:type="dxa"/>
            <w:gridSpan w:val="3"/>
          </w:tcPr>
          <w:p w14:paraId="295A8EAA" w14:textId="77777777" w:rsidR="00EE476A" w:rsidRPr="002D6868" w:rsidRDefault="00EE476A" w:rsidP="002D6868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color w:val="000000"/>
              </w:rPr>
            </w:pPr>
          </w:p>
        </w:tc>
        <w:bookmarkStart w:id="0" w:name="_GoBack"/>
        <w:bookmarkEnd w:id="0"/>
      </w:tr>
      <w:tr w:rsidR="00EE476A" w:rsidRPr="00016991" w14:paraId="5F330C6A" w14:textId="77777777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250"/>
        </w:trPr>
        <w:tc>
          <w:tcPr>
            <w:tcW w:w="1737" w:type="dxa"/>
            <w:gridSpan w:val="2"/>
            <w:shd w:val="clear" w:color="auto" w:fill="EFF4FF"/>
          </w:tcPr>
          <w:p w14:paraId="69BF4D61" w14:textId="77777777" w:rsidR="00EE476A" w:rsidRPr="00016991" w:rsidRDefault="00EE476A" w:rsidP="00AF4323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553" w:type="dxa"/>
            <w:shd w:val="clear" w:color="auto" w:fill="EFF4FF"/>
          </w:tcPr>
          <w:p w14:paraId="6B0861C5" w14:textId="77777777" w:rsidR="00EE476A" w:rsidRPr="00016991" w:rsidRDefault="00EE476A" w:rsidP="00AB4263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i/>
                <w:iCs/>
                <w:color w:val="000000"/>
              </w:rPr>
            </w:pPr>
            <w:r w:rsidRPr="00016991">
              <w:rPr>
                <w:i/>
                <w:iCs/>
                <w:color w:val="000000"/>
              </w:rPr>
              <w:t>Item</w:t>
            </w:r>
          </w:p>
        </w:tc>
        <w:tc>
          <w:tcPr>
            <w:tcW w:w="2610" w:type="dxa"/>
            <w:gridSpan w:val="2"/>
            <w:shd w:val="clear" w:color="auto" w:fill="EFF4FF"/>
          </w:tcPr>
          <w:p w14:paraId="3B9BB31C" w14:textId="77777777" w:rsidR="00EE476A" w:rsidRPr="00016991" w:rsidRDefault="00EE476A" w:rsidP="00F43159">
            <w:pPr>
              <w:pStyle w:val="Header"/>
              <w:tabs>
                <w:tab w:val="clear" w:pos="4153"/>
                <w:tab w:val="clear" w:pos="8306"/>
              </w:tabs>
              <w:ind w:right="-108"/>
              <w:jc w:val="center"/>
              <w:rPr>
                <w:i/>
                <w:iCs/>
                <w:color w:val="000000"/>
              </w:rPr>
            </w:pPr>
            <w:r w:rsidRPr="00016991">
              <w:rPr>
                <w:i/>
                <w:iCs/>
                <w:color w:val="000000"/>
              </w:rPr>
              <w:t>Lead</w:t>
            </w:r>
          </w:p>
        </w:tc>
      </w:tr>
      <w:tr w:rsidR="00EE476A" w:rsidRPr="00016991" w14:paraId="484300AD" w14:textId="77777777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EFF4FF"/>
          </w:tcPr>
          <w:p w14:paraId="44703724" w14:textId="77777777" w:rsidR="00EE476A" w:rsidRPr="0057760D" w:rsidRDefault="00630352" w:rsidP="00630352">
            <w:pPr>
              <w:pStyle w:val="Header"/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23</w:t>
            </w:r>
            <w:r w:rsidRPr="00630352">
              <w:rPr>
                <w:b/>
                <w:i/>
                <w:color w:val="000000"/>
                <w:sz w:val="22"/>
                <w:szCs w:val="22"/>
                <w:vertAlign w:val="superscript"/>
              </w:rPr>
              <w:t>rd</w:t>
            </w:r>
            <w:r>
              <w:rPr>
                <w:b/>
                <w:i/>
                <w:color w:val="000000"/>
                <w:sz w:val="22"/>
                <w:szCs w:val="22"/>
              </w:rPr>
              <w:t xml:space="preserve"> May</w:t>
            </w:r>
          </w:p>
        </w:tc>
        <w:tc>
          <w:tcPr>
            <w:tcW w:w="5553" w:type="dxa"/>
            <w:shd w:val="clear" w:color="auto" w:fill="EFF4FF"/>
          </w:tcPr>
          <w:p w14:paraId="20004ADA" w14:textId="77777777" w:rsidR="00EE476A" w:rsidRPr="0057760D" w:rsidRDefault="00EE476A" w:rsidP="003439A3">
            <w:pPr>
              <w:pStyle w:val="Header"/>
              <w:tabs>
                <w:tab w:val="clear" w:pos="4153"/>
                <w:tab w:val="clear" w:pos="8306"/>
              </w:tabs>
              <w:rPr>
                <w:b/>
                <w:i/>
                <w:color w:val="000000"/>
                <w:sz w:val="22"/>
                <w:szCs w:val="22"/>
              </w:rPr>
            </w:pPr>
            <w:r w:rsidRPr="0057760D">
              <w:rPr>
                <w:b/>
                <w:i/>
                <w:color w:val="000000"/>
                <w:sz w:val="22"/>
                <w:szCs w:val="22"/>
              </w:rPr>
              <w:t>Day 1</w:t>
            </w:r>
          </w:p>
        </w:tc>
        <w:tc>
          <w:tcPr>
            <w:tcW w:w="2610" w:type="dxa"/>
            <w:gridSpan w:val="2"/>
            <w:shd w:val="clear" w:color="auto" w:fill="EFF4FF"/>
          </w:tcPr>
          <w:p w14:paraId="464460D1" w14:textId="77777777" w:rsidR="00EE476A" w:rsidRPr="00016991" w:rsidRDefault="00EE476A" w:rsidP="00F43159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i/>
                <w:color w:val="000000"/>
              </w:rPr>
            </w:pPr>
          </w:p>
        </w:tc>
      </w:tr>
      <w:tr w:rsidR="00EE476A" w:rsidRPr="00016991" w14:paraId="7E504319" w14:textId="77777777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EFF4FF"/>
          </w:tcPr>
          <w:p w14:paraId="4D7DC304" w14:textId="77777777" w:rsidR="00EE476A" w:rsidRPr="0069299D" w:rsidRDefault="00EE476A" w:rsidP="00AF4323">
            <w:pPr>
              <w:pStyle w:val="Header"/>
              <w:jc w:val="center"/>
              <w:rPr>
                <w:i/>
                <w:color w:val="000000"/>
              </w:rPr>
            </w:pPr>
            <w:r w:rsidRPr="0069299D">
              <w:rPr>
                <w:rFonts w:cs="Arial"/>
                <w:color w:val="000000"/>
                <w:sz w:val="22"/>
                <w:szCs w:val="22"/>
              </w:rPr>
              <w:t>09:00</w:t>
            </w:r>
          </w:p>
        </w:tc>
        <w:tc>
          <w:tcPr>
            <w:tcW w:w="5553" w:type="dxa"/>
            <w:shd w:val="clear" w:color="auto" w:fill="EFF4FF"/>
          </w:tcPr>
          <w:p w14:paraId="6CAF45F2" w14:textId="77777777" w:rsidR="00EE476A" w:rsidRPr="00E97AC6" w:rsidRDefault="00EE476A" w:rsidP="00630352">
            <w:pPr>
              <w:pStyle w:val="Header"/>
              <w:tabs>
                <w:tab w:val="clear" w:pos="4153"/>
                <w:tab w:val="clear" w:pos="8306"/>
              </w:tabs>
              <w:rPr>
                <w:bCs/>
                <w:color w:val="000000"/>
                <w:sz w:val="22"/>
                <w:szCs w:val="22"/>
              </w:rPr>
            </w:pPr>
            <w:r w:rsidRPr="00E97AC6">
              <w:rPr>
                <w:bCs/>
                <w:color w:val="000000"/>
                <w:sz w:val="22"/>
                <w:szCs w:val="22"/>
              </w:rPr>
              <w:t>Opening of the meeting</w:t>
            </w:r>
            <w:r w:rsidR="00D36A0C">
              <w:rPr>
                <w:bCs/>
                <w:color w:val="000000"/>
                <w:sz w:val="22"/>
                <w:szCs w:val="22"/>
              </w:rPr>
              <w:t xml:space="preserve"> and welcome by</w:t>
            </w:r>
            <w:r w:rsidR="00D36A0C">
              <w:rPr>
                <w:noProof/>
                <w:lang w:eastAsia="en-GB"/>
              </w:rPr>
              <w:t xml:space="preserve"> </w:t>
            </w:r>
            <w:r w:rsidR="00630352">
              <w:rPr>
                <w:bCs/>
                <w:color w:val="000000"/>
                <w:sz w:val="22"/>
                <w:szCs w:val="22"/>
              </w:rPr>
              <w:t>Colin Bray</w:t>
            </w:r>
            <w:r w:rsidR="006F4388">
              <w:rPr>
                <w:bCs/>
                <w:color w:val="000000"/>
                <w:sz w:val="22"/>
                <w:szCs w:val="22"/>
              </w:rPr>
              <w:t xml:space="preserve"> (</w:t>
            </w:r>
            <w:r w:rsidR="00630352">
              <w:rPr>
                <w:bCs/>
                <w:color w:val="000000"/>
                <w:sz w:val="22"/>
                <w:szCs w:val="22"/>
              </w:rPr>
              <w:t>CEO Ordnance Survey Ireland</w:t>
            </w:r>
            <w:r w:rsidR="006F4388">
              <w:rPr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2610" w:type="dxa"/>
            <w:gridSpan w:val="2"/>
            <w:shd w:val="clear" w:color="auto" w:fill="EFF4FF"/>
          </w:tcPr>
          <w:p w14:paraId="1B1B386C" w14:textId="77777777" w:rsidR="00EE476A" w:rsidRPr="00E97AC6" w:rsidRDefault="00EE476A" w:rsidP="00303FE9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i/>
                <w:iCs/>
                <w:color w:val="000000"/>
                <w:sz w:val="22"/>
                <w:szCs w:val="22"/>
              </w:rPr>
            </w:pPr>
          </w:p>
        </w:tc>
      </w:tr>
      <w:tr w:rsidR="00EE476A" w:rsidRPr="00016991" w14:paraId="0C1E8465" w14:textId="77777777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EFF4FF"/>
          </w:tcPr>
          <w:p w14:paraId="682B1B4D" w14:textId="77777777" w:rsidR="00EE476A" w:rsidRPr="00E97AC6" w:rsidRDefault="00717D37" w:rsidP="001509C5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09:15</w:t>
            </w:r>
          </w:p>
        </w:tc>
        <w:tc>
          <w:tcPr>
            <w:tcW w:w="5553" w:type="dxa"/>
            <w:shd w:val="clear" w:color="auto" w:fill="EFF4FF"/>
          </w:tcPr>
          <w:p w14:paraId="58C357AD" w14:textId="77777777" w:rsidR="00EE476A" w:rsidRPr="00E97AC6" w:rsidRDefault="00EE476A" w:rsidP="00580DA3">
            <w:pPr>
              <w:pStyle w:val="Header"/>
              <w:tabs>
                <w:tab w:val="clear" w:pos="4153"/>
                <w:tab w:val="clear" w:pos="8306"/>
              </w:tabs>
              <w:rPr>
                <w:bCs/>
                <w:color w:val="000000"/>
                <w:sz w:val="22"/>
                <w:szCs w:val="22"/>
              </w:rPr>
            </w:pPr>
            <w:r w:rsidRPr="00E97AC6">
              <w:rPr>
                <w:bCs/>
                <w:color w:val="000000"/>
                <w:sz w:val="22"/>
                <w:szCs w:val="22"/>
              </w:rPr>
              <w:t>Introduction</w:t>
            </w:r>
            <w:r w:rsidR="00D36A0C">
              <w:rPr>
                <w:bCs/>
                <w:color w:val="000000"/>
                <w:sz w:val="22"/>
                <w:szCs w:val="22"/>
              </w:rPr>
              <w:t>, health and safety, c</w:t>
            </w:r>
            <w:r>
              <w:rPr>
                <w:bCs/>
                <w:color w:val="000000"/>
                <w:sz w:val="22"/>
                <w:szCs w:val="22"/>
              </w:rPr>
              <w:t xml:space="preserve">hanges in membership, </w:t>
            </w:r>
            <w:r w:rsidR="006F4388">
              <w:rPr>
                <w:bCs/>
                <w:color w:val="000000"/>
                <w:sz w:val="22"/>
                <w:szCs w:val="22"/>
              </w:rPr>
              <w:t>m</w:t>
            </w:r>
            <w:r w:rsidRPr="00E97AC6">
              <w:rPr>
                <w:bCs/>
                <w:color w:val="000000"/>
                <w:sz w:val="22"/>
                <w:szCs w:val="22"/>
              </w:rPr>
              <w:t>ain obj</w:t>
            </w:r>
            <w:r>
              <w:rPr>
                <w:bCs/>
                <w:color w:val="000000"/>
                <w:sz w:val="22"/>
                <w:szCs w:val="22"/>
              </w:rPr>
              <w:t>ectives and outstanding actions.</w:t>
            </w:r>
          </w:p>
        </w:tc>
        <w:tc>
          <w:tcPr>
            <w:tcW w:w="2610" w:type="dxa"/>
            <w:gridSpan w:val="2"/>
            <w:shd w:val="clear" w:color="auto" w:fill="EFF4FF"/>
          </w:tcPr>
          <w:p w14:paraId="5907679B" w14:textId="77777777" w:rsidR="00EE476A" w:rsidRPr="00E97AC6" w:rsidRDefault="00ED7B32" w:rsidP="001509C5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Jonathan</w:t>
            </w:r>
          </w:p>
        </w:tc>
      </w:tr>
      <w:tr w:rsidR="00EE476A" w:rsidRPr="00016991" w14:paraId="221D4A8E" w14:textId="77777777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EFF4FF"/>
          </w:tcPr>
          <w:p w14:paraId="09C9DD6D" w14:textId="77777777" w:rsidR="00EE476A" w:rsidRPr="00E97AC6" w:rsidRDefault="00717D37" w:rsidP="00303FE9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09:45</w:t>
            </w:r>
          </w:p>
        </w:tc>
        <w:tc>
          <w:tcPr>
            <w:tcW w:w="5553" w:type="dxa"/>
            <w:shd w:val="clear" w:color="auto" w:fill="EFF4FF"/>
          </w:tcPr>
          <w:p w14:paraId="2040640F" w14:textId="77777777" w:rsidR="00EE476A" w:rsidRPr="00E97AC6" w:rsidRDefault="00EE476A" w:rsidP="001509C5">
            <w:pPr>
              <w:pStyle w:val="Header"/>
              <w:tabs>
                <w:tab w:val="clear" w:pos="4153"/>
                <w:tab w:val="clear" w:pos="8306"/>
              </w:tabs>
              <w:rPr>
                <w:bCs/>
                <w:color w:val="000000"/>
                <w:sz w:val="22"/>
                <w:szCs w:val="22"/>
              </w:rPr>
            </w:pPr>
            <w:r w:rsidRPr="00E97AC6">
              <w:rPr>
                <w:bCs/>
                <w:color w:val="000000"/>
                <w:sz w:val="22"/>
                <w:szCs w:val="22"/>
              </w:rPr>
              <w:t>News from Head Office</w:t>
            </w:r>
          </w:p>
        </w:tc>
        <w:tc>
          <w:tcPr>
            <w:tcW w:w="2610" w:type="dxa"/>
            <w:gridSpan w:val="2"/>
            <w:shd w:val="clear" w:color="auto" w:fill="EFF4FF"/>
          </w:tcPr>
          <w:p w14:paraId="614B5589" w14:textId="77777777" w:rsidR="00EE476A" w:rsidRPr="00E97AC6" w:rsidRDefault="00717D37" w:rsidP="001509C5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Carol</w:t>
            </w:r>
          </w:p>
        </w:tc>
      </w:tr>
      <w:tr w:rsidR="00EE476A" w:rsidRPr="00E97AC6" w14:paraId="401DA12C" w14:textId="77777777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F79646"/>
          </w:tcPr>
          <w:p w14:paraId="58C1DEA2" w14:textId="77777777" w:rsidR="00EE476A" w:rsidRPr="00E97AC6" w:rsidRDefault="00EE476A" w:rsidP="00303FE9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1</w:t>
            </w:r>
            <w:r w:rsidR="00717D37">
              <w:rPr>
                <w:i/>
                <w:color w:val="000000"/>
                <w:sz w:val="22"/>
                <w:szCs w:val="22"/>
              </w:rPr>
              <w:t>0</w:t>
            </w:r>
            <w:r>
              <w:rPr>
                <w:i/>
                <w:color w:val="000000"/>
                <w:sz w:val="22"/>
                <w:szCs w:val="22"/>
              </w:rPr>
              <w:t>:</w:t>
            </w:r>
            <w:r w:rsidR="00717D37">
              <w:rPr>
                <w:i/>
                <w:color w:val="000000"/>
                <w:sz w:val="22"/>
                <w:szCs w:val="22"/>
              </w:rPr>
              <w:t>3</w:t>
            </w:r>
            <w:r w:rsidR="00303FE9">
              <w:rPr>
                <w:i/>
                <w:color w:val="000000"/>
                <w:sz w:val="22"/>
                <w:szCs w:val="22"/>
              </w:rPr>
              <w:t>0</w:t>
            </w:r>
            <w:r w:rsidR="006D0C6E">
              <w:rPr>
                <w:i/>
                <w:color w:val="000000"/>
                <w:sz w:val="22"/>
                <w:szCs w:val="22"/>
              </w:rPr>
              <w:t xml:space="preserve"> - 11:00</w:t>
            </w:r>
          </w:p>
        </w:tc>
        <w:tc>
          <w:tcPr>
            <w:tcW w:w="5553" w:type="dxa"/>
            <w:shd w:val="clear" w:color="auto" w:fill="F79646"/>
          </w:tcPr>
          <w:p w14:paraId="2086DDC5" w14:textId="77777777" w:rsidR="00EE476A" w:rsidRPr="00E97AC6" w:rsidRDefault="00EE476A" w:rsidP="001509C5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E97AC6">
              <w:rPr>
                <w:i/>
                <w:color w:val="000000"/>
                <w:sz w:val="22"/>
                <w:szCs w:val="22"/>
              </w:rPr>
              <w:t>Coffee break</w:t>
            </w:r>
          </w:p>
        </w:tc>
        <w:tc>
          <w:tcPr>
            <w:tcW w:w="2610" w:type="dxa"/>
            <w:gridSpan w:val="2"/>
            <w:shd w:val="clear" w:color="auto" w:fill="F79646"/>
          </w:tcPr>
          <w:p w14:paraId="70F69E23" w14:textId="77777777" w:rsidR="00EE476A" w:rsidRPr="00E97AC6" w:rsidRDefault="00EE476A" w:rsidP="001509C5">
            <w:pPr>
              <w:pStyle w:val="Header"/>
              <w:tabs>
                <w:tab w:val="clear" w:pos="4153"/>
                <w:tab w:val="clear" w:pos="8306"/>
              </w:tabs>
              <w:ind w:right="-108"/>
              <w:jc w:val="center"/>
              <w:rPr>
                <w:i/>
                <w:iCs/>
                <w:color w:val="000000"/>
                <w:sz w:val="22"/>
                <w:szCs w:val="22"/>
              </w:rPr>
            </w:pPr>
          </w:p>
        </w:tc>
      </w:tr>
      <w:tr w:rsidR="00EE476A" w:rsidRPr="00C52E88" w14:paraId="38A4BF4F" w14:textId="77777777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EFF4FF"/>
          </w:tcPr>
          <w:p w14:paraId="4BBCE395" w14:textId="77777777" w:rsidR="0057760D" w:rsidRDefault="00EE476A" w:rsidP="001E0220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11:</w:t>
            </w:r>
            <w:r w:rsidR="00717D37">
              <w:rPr>
                <w:rFonts w:cs="Arial"/>
                <w:color w:val="000000"/>
                <w:sz w:val="22"/>
                <w:szCs w:val="22"/>
              </w:rPr>
              <w:t>00</w:t>
            </w:r>
          </w:p>
        </w:tc>
        <w:tc>
          <w:tcPr>
            <w:tcW w:w="5553" w:type="dxa"/>
            <w:shd w:val="clear" w:color="auto" w:fill="EFF4FF"/>
          </w:tcPr>
          <w:p w14:paraId="2873B9BA" w14:textId="77777777" w:rsidR="00184521" w:rsidRPr="0057760D" w:rsidRDefault="001E0220" w:rsidP="001E0220">
            <w:pPr>
              <w:pStyle w:val="Header"/>
              <w:rPr>
                <w:rFonts w:cs="Arial"/>
                <w:bCs/>
                <w:sz w:val="22"/>
                <w:szCs w:val="22"/>
              </w:rPr>
            </w:pPr>
            <w:proofErr w:type="spellStart"/>
            <w:r>
              <w:rPr>
                <w:rFonts w:cs="Arial"/>
                <w:bCs/>
                <w:sz w:val="22"/>
                <w:szCs w:val="22"/>
              </w:rPr>
              <w:t>Geohive</w:t>
            </w:r>
            <w:proofErr w:type="spellEnd"/>
          </w:p>
        </w:tc>
        <w:tc>
          <w:tcPr>
            <w:tcW w:w="2610" w:type="dxa"/>
            <w:gridSpan w:val="2"/>
            <w:shd w:val="clear" w:color="auto" w:fill="EFF4FF"/>
          </w:tcPr>
          <w:p w14:paraId="7AA8CBF0" w14:textId="77777777" w:rsidR="00184521" w:rsidRPr="009F6561" w:rsidRDefault="001E0220" w:rsidP="0057760D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rFonts w:cs="Arial"/>
                <w:i/>
                <w:iCs/>
                <w:color w:val="000000"/>
                <w:sz w:val="22"/>
                <w:szCs w:val="22"/>
                <w:lang w:val="de-DE"/>
              </w:rPr>
            </w:pPr>
            <w:r>
              <w:rPr>
                <w:rFonts w:cs="Arial"/>
                <w:i/>
                <w:iCs/>
                <w:color w:val="000000"/>
                <w:sz w:val="22"/>
                <w:szCs w:val="22"/>
                <w:lang w:val="de-DE"/>
              </w:rPr>
              <w:t>Lorraine / Eamonn</w:t>
            </w:r>
          </w:p>
        </w:tc>
      </w:tr>
      <w:tr w:rsidR="001E0220" w:rsidRPr="00C52E88" w14:paraId="1E0C2FA8" w14:textId="77777777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EFF4FF"/>
          </w:tcPr>
          <w:p w14:paraId="234BFCC3" w14:textId="77777777" w:rsidR="001E0220" w:rsidRDefault="001E0220" w:rsidP="001E0220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11:30</w:t>
            </w:r>
          </w:p>
        </w:tc>
        <w:tc>
          <w:tcPr>
            <w:tcW w:w="5553" w:type="dxa"/>
            <w:shd w:val="clear" w:color="auto" w:fill="EFF4FF"/>
          </w:tcPr>
          <w:p w14:paraId="352C8E1F" w14:textId="77777777" w:rsidR="001E0220" w:rsidRDefault="001E0220" w:rsidP="00785D1E">
            <w:pPr>
              <w:pStyle w:val="Head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Data Quality Rules – Prime2</w:t>
            </w:r>
          </w:p>
        </w:tc>
        <w:tc>
          <w:tcPr>
            <w:tcW w:w="2610" w:type="dxa"/>
            <w:gridSpan w:val="2"/>
            <w:shd w:val="clear" w:color="auto" w:fill="EFF4FF"/>
          </w:tcPr>
          <w:p w14:paraId="09550778" w14:textId="77777777" w:rsidR="001E0220" w:rsidRDefault="001E0220" w:rsidP="0057760D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rFonts w:cs="Arial"/>
                <w:i/>
                <w:iCs/>
                <w:color w:val="000000"/>
                <w:sz w:val="22"/>
                <w:szCs w:val="22"/>
                <w:lang w:val="de-DE"/>
              </w:rPr>
            </w:pPr>
            <w:r>
              <w:rPr>
                <w:rFonts w:cs="Arial"/>
                <w:i/>
                <w:iCs/>
                <w:color w:val="000000"/>
                <w:sz w:val="22"/>
                <w:szCs w:val="22"/>
                <w:lang w:val="de-DE"/>
              </w:rPr>
              <w:t>Peter</w:t>
            </w:r>
          </w:p>
        </w:tc>
      </w:tr>
      <w:tr w:rsidR="001E0220" w:rsidRPr="00C52E88" w14:paraId="7598051A" w14:textId="77777777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EFF4FF"/>
          </w:tcPr>
          <w:p w14:paraId="548D0830" w14:textId="77777777" w:rsidR="001E0220" w:rsidRDefault="001E0220" w:rsidP="00303FE9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12:00</w:t>
            </w:r>
          </w:p>
        </w:tc>
        <w:tc>
          <w:tcPr>
            <w:tcW w:w="5553" w:type="dxa"/>
            <w:shd w:val="clear" w:color="auto" w:fill="EFF4FF"/>
          </w:tcPr>
          <w:p w14:paraId="417FF034" w14:textId="77777777" w:rsidR="001E0220" w:rsidRDefault="001E0220" w:rsidP="00785D1E">
            <w:pPr>
              <w:pStyle w:val="Head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Named Group Editor</w:t>
            </w:r>
          </w:p>
        </w:tc>
        <w:tc>
          <w:tcPr>
            <w:tcW w:w="2610" w:type="dxa"/>
            <w:gridSpan w:val="2"/>
            <w:shd w:val="clear" w:color="auto" w:fill="EFF4FF"/>
          </w:tcPr>
          <w:p w14:paraId="642EE1C4" w14:textId="77777777" w:rsidR="001E0220" w:rsidRDefault="001E0220" w:rsidP="0057760D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rFonts w:cs="Arial"/>
                <w:i/>
                <w:iCs/>
                <w:color w:val="000000"/>
                <w:sz w:val="22"/>
                <w:szCs w:val="22"/>
                <w:lang w:val="de-DE"/>
              </w:rPr>
            </w:pPr>
            <w:r>
              <w:rPr>
                <w:rFonts w:cs="Arial"/>
                <w:i/>
                <w:iCs/>
                <w:color w:val="000000"/>
                <w:sz w:val="22"/>
                <w:szCs w:val="22"/>
                <w:lang w:val="de-DE"/>
              </w:rPr>
              <w:t>Peter</w:t>
            </w:r>
          </w:p>
        </w:tc>
      </w:tr>
      <w:tr w:rsidR="00303FE9" w:rsidRPr="00016991" w14:paraId="36D21DBD" w14:textId="77777777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F79646"/>
          </w:tcPr>
          <w:p w14:paraId="64089BAC" w14:textId="77777777" w:rsidR="00303FE9" w:rsidRPr="00E97AC6" w:rsidRDefault="00303FE9" w:rsidP="00184120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1</w:t>
            </w:r>
            <w:r w:rsidR="00184120">
              <w:rPr>
                <w:i/>
                <w:color w:val="000000"/>
                <w:sz w:val="22"/>
                <w:szCs w:val="22"/>
              </w:rPr>
              <w:t>2</w:t>
            </w:r>
            <w:r>
              <w:rPr>
                <w:i/>
                <w:color w:val="000000"/>
                <w:sz w:val="22"/>
                <w:szCs w:val="22"/>
              </w:rPr>
              <w:t>:</w:t>
            </w:r>
            <w:r w:rsidR="00184120">
              <w:rPr>
                <w:i/>
                <w:color w:val="000000"/>
                <w:sz w:val="22"/>
                <w:szCs w:val="22"/>
              </w:rPr>
              <w:t>3</w:t>
            </w:r>
            <w:r>
              <w:rPr>
                <w:i/>
                <w:color w:val="000000"/>
                <w:sz w:val="22"/>
                <w:szCs w:val="22"/>
              </w:rPr>
              <w:t>0 - 1</w:t>
            </w:r>
            <w:r w:rsidR="00184120">
              <w:rPr>
                <w:i/>
                <w:color w:val="000000"/>
                <w:sz w:val="22"/>
                <w:szCs w:val="22"/>
              </w:rPr>
              <w:t>3</w:t>
            </w:r>
            <w:r>
              <w:rPr>
                <w:i/>
                <w:color w:val="000000"/>
                <w:sz w:val="22"/>
                <w:szCs w:val="22"/>
              </w:rPr>
              <w:t>:</w:t>
            </w:r>
            <w:r w:rsidR="00184120">
              <w:rPr>
                <w:i/>
                <w:color w:val="000000"/>
                <w:sz w:val="22"/>
                <w:szCs w:val="22"/>
              </w:rPr>
              <w:t>3</w:t>
            </w:r>
            <w:r w:rsidR="006F4388">
              <w:rPr>
                <w:i/>
                <w:color w:val="000000"/>
                <w:sz w:val="22"/>
                <w:szCs w:val="22"/>
              </w:rPr>
              <w:t>0</w:t>
            </w:r>
          </w:p>
        </w:tc>
        <w:tc>
          <w:tcPr>
            <w:tcW w:w="5553" w:type="dxa"/>
            <w:shd w:val="clear" w:color="auto" w:fill="F79646"/>
          </w:tcPr>
          <w:p w14:paraId="3948FE9C" w14:textId="77777777" w:rsidR="00303FE9" w:rsidRPr="0057760D" w:rsidRDefault="00303FE9" w:rsidP="00303FE9">
            <w:pPr>
              <w:jc w:val="center"/>
              <w:rPr>
                <w:i/>
                <w:sz w:val="22"/>
                <w:szCs w:val="22"/>
              </w:rPr>
            </w:pPr>
            <w:r w:rsidRPr="0057760D">
              <w:rPr>
                <w:i/>
                <w:sz w:val="22"/>
                <w:szCs w:val="22"/>
              </w:rPr>
              <w:t xml:space="preserve">Lunch </w:t>
            </w:r>
          </w:p>
        </w:tc>
        <w:tc>
          <w:tcPr>
            <w:tcW w:w="2610" w:type="dxa"/>
            <w:gridSpan w:val="2"/>
            <w:shd w:val="clear" w:color="auto" w:fill="F79646"/>
          </w:tcPr>
          <w:p w14:paraId="405C7A71" w14:textId="77777777" w:rsidR="00303FE9" w:rsidRPr="00E97AC6" w:rsidRDefault="00303FE9" w:rsidP="00303FE9">
            <w:pPr>
              <w:pStyle w:val="Header"/>
              <w:tabs>
                <w:tab w:val="clear" w:pos="4153"/>
                <w:tab w:val="clear" w:pos="8306"/>
              </w:tabs>
              <w:ind w:right="-108"/>
              <w:jc w:val="center"/>
              <w:rPr>
                <w:i/>
                <w:iCs/>
                <w:color w:val="000000"/>
                <w:sz w:val="22"/>
                <w:szCs w:val="22"/>
              </w:rPr>
            </w:pPr>
          </w:p>
        </w:tc>
      </w:tr>
      <w:tr w:rsidR="00630352" w:rsidRPr="00016991" w14:paraId="150DF6DD" w14:textId="77777777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EFF4FF"/>
          </w:tcPr>
          <w:p w14:paraId="35CBA996" w14:textId="77777777" w:rsidR="00630352" w:rsidRDefault="00630352" w:rsidP="00FC532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13:30</w:t>
            </w:r>
          </w:p>
        </w:tc>
        <w:tc>
          <w:tcPr>
            <w:tcW w:w="5553" w:type="dxa"/>
            <w:shd w:val="clear" w:color="auto" w:fill="EFF4FF"/>
          </w:tcPr>
          <w:p w14:paraId="6135B5BC" w14:textId="77777777" w:rsidR="00630352" w:rsidRPr="0002041F" w:rsidRDefault="00630352" w:rsidP="00472C45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National Presentations</w:t>
            </w:r>
          </w:p>
        </w:tc>
        <w:tc>
          <w:tcPr>
            <w:tcW w:w="2610" w:type="dxa"/>
            <w:gridSpan w:val="2"/>
            <w:shd w:val="clear" w:color="auto" w:fill="EFF4FF"/>
          </w:tcPr>
          <w:p w14:paraId="6489C9C2" w14:textId="77777777" w:rsidR="00630352" w:rsidRPr="0002041F" w:rsidRDefault="00630352" w:rsidP="00472C45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rFonts w:cs="Arial"/>
                <w:i/>
                <w:color w:val="000000"/>
                <w:sz w:val="22"/>
                <w:szCs w:val="22"/>
              </w:rPr>
            </w:pPr>
            <w:r>
              <w:rPr>
                <w:rFonts w:cs="Arial"/>
                <w:i/>
                <w:color w:val="000000"/>
                <w:sz w:val="22"/>
                <w:szCs w:val="22"/>
              </w:rPr>
              <w:t>Gunhild / All</w:t>
            </w:r>
          </w:p>
        </w:tc>
      </w:tr>
      <w:tr w:rsidR="00630352" w:rsidRPr="00016991" w14:paraId="41EC2A22" w14:textId="77777777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EFF4FF"/>
          </w:tcPr>
          <w:p w14:paraId="53C43887" w14:textId="77777777" w:rsidR="00630352" w:rsidRPr="0002041F" w:rsidRDefault="00630352" w:rsidP="00FC532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14:30</w:t>
            </w:r>
          </w:p>
        </w:tc>
        <w:tc>
          <w:tcPr>
            <w:tcW w:w="5553" w:type="dxa"/>
            <w:shd w:val="clear" w:color="auto" w:fill="EFF4FF"/>
          </w:tcPr>
          <w:p w14:paraId="29B96E62" w14:textId="77777777" w:rsidR="00630352" w:rsidRDefault="00630352" w:rsidP="00472C45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Selection of presentations for next plenary</w:t>
            </w:r>
          </w:p>
        </w:tc>
        <w:tc>
          <w:tcPr>
            <w:tcW w:w="2610" w:type="dxa"/>
            <w:gridSpan w:val="2"/>
            <w:shd w:val="clear" w:color="auto" w:fill="EFF4FF"/>
          </w:tcPr>
          <w:p w14:paraId="49CC6930" w14:textId="77777777" w:rsidR="00630352" w:rsidRDefault="00630352" w:rsidP="00472C45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rFonts w:cs="Arial"/>
                <w:i/>
                <w:color w:val="000000"/>
                <w:sz w:val="22"/>
                <w:szCs w:val="22"/>
              </w:rPr>
            </w:pPr>
            <w:r>
              <w:rPr>
                <w:rFonts w:cs="Arial"/>
                <w:i/>
                <w:color w:val="000000"/>
                <w:sz w:val="22"/>
                <w:szCs w:val="22"/>
              </w:rPr>
              <w:t>All</w:t>
            </w:r>
          </w:p>
        </w:tc>
      </w:tr>
      <w:tr w:rsidR="00630352" w:rsidRPr="00016991" w14:paraId="2E6F4D68" w14:textId="77777777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EFF4FF"/>
          </w:tcPr>
          <w:p w14:paraId="1C193012" w14:textId="77777777" w:rsidR="00630352" w:rsidRDefault="00630352" w:rsidP="00FC532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15:00</w:t>
            </w:r>
          </w:p>
        </w:tc>
        <w:tc>
          <w:tcPr>
            <w:tcW w:w="5553" w:type="dxa"/>
            <w:shd w:val="clear" w:color="auto" w:fill="EFF4FF"/>
          </w:tcPr>
          <w:p w14:paraId="0D55F497" w14:textId="77777777" w:rsidR="00630352" w:rsidRDefault="00630352" w:rsidP="00630352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New EuroGeographics Website and brand</w:t>
            </w:r>
          </w:p>
        </w:tc>
        <w:tc>
          <w:tcPr>
            <w:tcW w:w="2610" w:type="dxa"/>
            <w:gridSpan w:val="2"/>
            <w:shd w:val="clear" w:color="auto" w:fill="EFF4FF"/>
          </w:tcPr>
          <w:p w14:paraId="3594F45C" w14:textId="77777777" w:rsidR="00630352" w:rsidRDefault="00630352" w:rsidP="00303FE9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rFonts w:cs="Arial"/>
                <w:i/>
                <w:color w:val="000000"/>
                <w:sz w:val="22"/>
                <w:szCs w:val="22"/>
              </w:rPr>
            </w:pPr>
            <w:r>
              <w:rPr>
                <w:rFonts w:cs="Arial"/>
                <w:i/>
                <w:color w:val="000000"/>
                <w:sz w:val="22"/>
                <w:szCs w:val="22"/>
              </w:rPr>
              <w:t>Carol</w:t>
            </w:r>
          </w:p>
        </w:tc>
      </w:tr>
      <w:tr w:rsidR="00630352" w:rsidRPr="00016991" w14:paraId="40414D87" w14:textId="77777777" w:rsidTr="00EE2B3C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F79646" w:themeFill="accent6"/>
          </w:tcPr>
          <w:p w14:paraId="7EF95C67" w14:textId="77777777" w:rsidR="00630352" w:rsidRPr="00E97AC6" w:rsidRDefault="00630352" w:rsidP="00EE2B3C">
            <w:pPr>
              <w:jc w:val="center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15:30 – 16:00</w:t>
            </w:r>
          </w:p>
        </w:tc>
        <w:tc>
          <w:tcPr>
            <w:tcW w:w="5553" w:type="dxa"/>
            <w:shd w:val="clear" w:color="auto" w:fill="F79646" w:themeFill="accent6"/>
          </w:tcPr>
          <w:p w14:paraId="3F5AE284" w14:textId="77777777" w:rsidR="00630352" w:rsidRPr="00E97AC6" w:rsidRDefault="00630352" w:rsidP="00EE2B3C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E97AC6">
              <w:rPr>
                <w:i/>
                <w:color w:val="000000"/>
                <w:sz w:val="22"/>
                <w:szCs w:val="22"/>
              </w:rPr>
              <w:t>Coffee break</w:t>
            </w:r>
          </w:p>
        </w:tc>
        <w:tc>
          <w:tcPr>
            <w:tcW w:w="2610" w:type="dxa"/>
            <w:gridSpan w:val="2"/>
            <w:shd w:val="clear" w:color="auto" w:fill="F79646" w:themeFill="accent6"/>
          </w:tcPr>
          <w:p w14:paraId="1CB0A89D" w14:textId="77777777" w:rsidR="00630352" w:rsidRPr="00EE2B3C" w:rsidRDefault="00630352" w:rsidP="00EE2B3C">
            <w:pPr>
              <w:jc w:val="center"/>
              <w:rPr>
                <w:i/>
                <w:color w:val="000000"/>
                <w:sz w:val="22"/>
                <w:szCs w:val="22"/>
              </w:rPr>
            </w:pPr>
          </w:p>
        </w:tc>
      </w:tr>
      <w:tr w:rsidR="00630352" w:rsidRPr="00016991" w14:paraId="7F99FBF6" w14:textId="77777777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EFF4FF"/>
          </w:tcPr>
          <w:p w14:paraId="2447FA41" w14:textId="77777777" w:rsidR="00630352" w:rsidRDefault="00630352" w:rsidP="00EE2B3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 xml:space="preserve">16:00 </w:t>
            </w:r>
          </w:p>
        </w:tc>
        <w:tc>
          <w:tcPr>
            <w:tcW w:w="5553" w:type="dxa"/>
            <w:shd w:val="clear" w:color="auto" w:fill="EFF4FF"/>
          </w:tcPr>
          <w:p w14:paraId="78584AA7" w14:textId="77777777" w:rsidR="00630352" w:rsidRDefault="00CD322F" w:rsidP="00EE2B3C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ISO Standards Update</w:t>
            </w:r>
          </w:p>
        </w:tc>
        <w:tc>
          <w:tcPr>
            <w:tcW w:w="2610" w:type="dxa"/>
            <w:gridSpan w:val="2"/>
            <w:shd w:val="clear" w:color="auto" w:fill="EFF4FF"/>
          </w:tcPr>
          <w:p w14:paraId="6E34EDF7" w14:textId="77777777" w:rsidR="00630352" w:rsidRDefault="00CD322F" w:rsidP="00EE2B3C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rFonts w:cs="Arial"/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Gunhild</w:t>
            </w:r>
          </w:p>
        </w:tc>
      </w:tr>
      <w:tr w:rsidR="00630352" w:rsidRPr="00016991" w14:paraId="594AA68E" w14:textId="77777777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EFF4FF"/>
          </w:tcPr>
          <w:p w14:paraId="51640779" w14:textId="77777777" w:rsidR="00630352" w:rsidRPr="00474A6C" w:rsidRDefault="00630352" w:rsidP="00EE2B3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strike/>
                <w:color w:val="000000"/>
                <w:sz w:val="22"/>
                <w:szCs w:val="22"/>
              </w:rPr>
            </w:pPr>
            <w:r w:rsidRPr="00474A6C">
              <w:rPr>
                <w:rFonts w:cs="Arial"/>
                <w:strike/>
                <w:color w:val="000000"/>
                <w:sz w:val="22"/>
                <w:szCs w:val="22"/>
              </w:rPr>
              <w:t>16:30</w:t>
            </w:r>
          </w:p>
        </w:tc>
        <w:tc>
          <w:tcPr>
            <w:tcW w:w="5553" w:type="dxa"/>
            <w:shd w:val="clear" w:color="auto" w:fill="EFF4FF"/>
          </w:tcPr>
          <w:p w14:paraId="057F9795" w14:textId="77777777" w:rsidR="00630352" w:rsidRPr="00474A6C" w:rsidRDefault="00146881" w:rsidP="00EE2B3C">
            <w:pPr>
              <w:rPr>
                <w:strike/>
                <w:color w:val="000000"/>
                <w:sz w:val="22"/>
                <w:szCs w:val="22"/>
              </w:rPr>
            </w:pPr>
            <w:r w:rsidRPr="00474A6C">
              <w:rPr>
                <w:strike/>
                <w:color w:val="000000"/>
                <w:sz w:val="22"/>
                <w:szCs w:val="22"/>
              </w:rPr>
              <w:t>Automated Data Processes for Aerial Imagery</w:t>
            </w:r>
          </w:p>
        </w:tc>
        <w:tc>
          <w:tcPr>
            <w:tcW w:w="2610" w:type="dxa"/>
            <w:gridSpan w:val="2"/>
            <w:shd w:val="clear" w:color="auto" w:fill="EFF4FF"/>
          </w:tcPr>
          <w:p w14:paraId="0AE6F4D1" w14:textId="77777777" w:rsidR="00630352" w:rsidRPr="00474A6C" w:rsidRDefault="00146881" w:rsidP="00EE2B3C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i/>
                <w:strike/>
                <w:color w:val="000000"/>
                <w:sz w:val="22"/>
                <w:szCs w:val="22"/>
              </w:rPr>
            </w:pPr>
            <w:r w:rsidRPr="00474A6C">
              <w:rPr>
                <w:i/>
                <w:strike/>
                <w:color w:val="000000"/>
                <w:sz w:val="22"/>
                <w:szCs w:val="22"/>
              </w:rPr>
              <w:t>Stefan (Swiss Topo)</w:t>
            </w:r>
          </w:p>
        </w:tc>
      </w:tr>
      <w:tr w:rsidR="00630352" w:rsidRPr="00016991" w14:paraId="1CF114C5" w14:textId="77777777" w:rsidTr="00E07680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F79646" w:themeFill="accent6"/>
          </w:tcPr>
          <w:p w14:paraId="1FE46B02" w14:textId="77777777" w:rsidR="00630352" w:rsidRPr="00E07680" w:rsidRDefault="00630352" w:rsidP="00EE2B3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i/>
                <w:color w:val="000000"/>
                <w:sz w:val="22"/>
                <w:szCs w:val="22"/>
              </w:rPr>
            </w:pPr>
            <w:r w:rsidRPr="00E07680">
              <w:rPr>
                <w:rFonts w:cs="Arial"/>
                <w:i/>
                <w:color w:val="000000"/>
                <w:sz w:val="22"/>
                <w:szCs w:val="22"/>
              </w:rPr>
              <w:t>17:</w:t>
            </w:r>
            <w:r>
              <w:rPr>
                <w:rFonts w:cs="Arial"/>
                <w:i/>
                <w:color w:val="000000"/>
                <w:sz w:val="22"/>
                <w:szCs w:val="22"/>
              </w:rPr>
              <w:t>0</w:t>
            </w:r>
            <w:r w:rsidRPr="00E07680">
              <w:rPr>
                <w:rFonts w:cs="Arial"/>
                <w:i/>
                <w:color w:val="000000"/>
                <w:sz w:val="22"/>
                <w:szCs w:val="22"/>
              </w:rPr>
              <w:t>0</w:t>
            </w:r>
          </w:p>
        </w:tc>
        <w:tc>
          <w:tcPr>
            <w:tcW w:w="5553" w:type="dxa"/>
            <w:shd w:val="clear" w:color="auto" w:fill="F79646" w:themeFill="accent6"/>
          </w:tcPr>
          <w:p w14:paraId="18E9E1E7" w14:textId="77777777" w:rsidR="00630352" w:rsidRPr="00E07680" w:rsidRDefault="00630352" w:rsidP="00E07680">
            <w:pPr>
              <w:jc w:val="center"/>
              <w:rPr>
                <w:rFonts w:cs="Arial"/>
                <w:i/>
                <w:color w:val="000000"/>
                <w:sz w:val="22"/>
                <w:szCs w:val="22"/>
              </w:rPr>
            </w:pPr>
            <w:r w:rsidRPr="00E07680">
              <w:rPr>
                <w:rFonts w:cs="Arial"/>
                <w:i/>
                <w:color w:val="000000"/>
                <w:sz w:val="22"/>
                <w:szCs w:val="22"/>
              </w:rPr>
              <w:t>Close</w:t>
            </w:r>
          </w:p>
        </w:tc>
        <w:tc>
          <w:tcPr>
            <w:tcW w:w="2610" w:type="dxa"/>
            <w:gridSpan w:val="2"/>
            <w:shd w:val="clear" w:color="auto" w:fill="F79646" w:themeFill="accent6"/>
          </w:tcPr>
          <w:p w14:paraId="5F8C1AE8" w14:textId="77777777" w:rsidR="00630352" w:rsidRDefault="00630352" w:rsidP="00EE2B3C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i/>
                <w:color w:val="000000"/>
                <w:sz w:val="22"/>
                <w:szCs w:val="22"/>
              </w:rPr>
            </w:pPr>
          </w:p>
        </w:tc>
      </w:tr>
      <w:tr w:rsidR="00630352" w:rsidRPr="00016991" w14:paraId="54F319E2" w14:textId="77777777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EFF4FF"/>
          </w:tcPr>
          <w:p w14:paraId="67B67EEA" w14:textId="77777777" w:rsidR="00630352" w:rsidRDefault="00630352" w:rsidP="00EE2B3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5553" w:type="dxa"/>
            <w:shd w:val="clear" w:color="auto" w:fill="EFF4FF"/>
          </w:tcPr>
          <w:p w14:paraId="5F2FBD6F" w14:textId="77777777" w:rsidR="00630352" w:rsidRDefault="00630352" w:rsidP="00EE2B3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10" w:type="dxa"/>
            <w:gridSpan w:val="2"/>
            <w:shd w:val="clear" w:color="auto" w:fill="EFF4FF"/>
          </w:tcPr>
          <w:p w14:paraId="458330C7" w14:textId="77777777" w:rsidR="00630352" w:rsidRDefault="00630352" w:rsidP="00EE2B3C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i/>
                <w:color w:val="000000"/>
                <w:sz w:val="22"/>
                <w:szCs w:val="22"/>
              </w:rPr>
            </w:pPr>
          </w:p>
        </w:tc>
      </w:tr>
      <w:tr w:rsidR="00630352" w:rsidRPr="00016991" w14:paraId="4986B763" w14:textId="77777777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F79646"/>
          </w:tcPr>
          <w:p w14:paraId="0D34D9E8" w14:textId="77777777" w:rsidR="00630352" w:rsidRPr="0002041F" w:rsidRDefault="0044367B" w:rsidP="00EE2B3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i/>
                <w:color w:val="000000"/>
                <w:sz w:val="22"/>
                <w:szCs w:val="22"/>
              </w:rPr>
            </w:pPr>
            <w:r>
              <w:rPr>
                <w:rFonts w:cs="Arial"/>
                <w:i/>
                <w:color w:val="000000"/>
                <w:sz w:val="22"/>
                <w:szCs w:val="22"/>
              </w:rPr>
              <w:t>20</w:t>
            </w:r>
            <w:r w:rsidR="00630352">
              <w:rPr>
                <w:rFonts w:cs="Arial"/>
                <w:i/>
                <w:color w:val="000000"/>
                <w:sz w:val="22"/>
                <w:szCs w:val="22"/>
              </w:rPr>
              <w:t>:00</w:t>
            </w:r>
          </w:p>
        </w:tc>
        <w:tc>
          <w:tcPr>
            <w:tcW w:w="5553" w:type="dxa"/>
            <w:shd w:val="clear" w:color="auto" w:fill="F79646"/>
          </w:tcPr>
          <w:p w14:paraId="3F9854D9" w14:textId="77777777" w:rsidR="00630352" w:rsidRPr="0002041F" w:rsidRDefault="0044367B" w:rsidP="00232747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i/>
                <w:color w:val="000000"/>
                <w:sz w:val="22"/>
                <w:szCs w:val="22"/>
              </w:rPr>
            </w:pPr>
            <w:r>
              <w:rPr>
                <w:rFonts w:cs="Arial"/>
                <w:i/>
                <w:color w:val="000000"/>
                <w:sz w:val="22"/>
                <w:szCs w:val="22"/>
              </w:rPr>
              <w:t xml:space="preserve">The Church </w:t>
            </w:r>
            <w:r w:rsidR="00886CB0">
              <w:rPr>
                <w:rFonts w:cs="Arial"/>
                <w:i/>
                <w:color w:val="000000"/>
                <w:sz w:val="22"/>
                <w:szCs w:val="22"/>
              </w:rPr>
              <w:t>Restaurant</w:t>
            </w:r>
          </w:p>
        </w:tc>
        <w:tc>
          <w:tcPr>
            <w:tcW w:w="2610" w:type="dxa"/>
            <w:gridSpan w:val="2"/>
            <w:shd w:val="clear" w:color="auto" w:fill="F79646"/>
          </w:tcPr>
          <w:p w14:paraId="51FBF22E" w14:textId="77777777" w:rsidR="00630352" w:rsidRPr="0002041F" w:rsidRDefault="00630352" w:rsidP="00EE2B3C">
            <w:pPr>
              <w:pStyle w:val="Header"/>
              <w:tabs>
                <w:tab w:val="clear" w:pos="4153"/>
                <w:tab w:val="clear" w:pos="8306"/>
              </w:tabs>
              <w:ind w:right="-108"/>
              <w:jc w:val="center"/>
              <w:rPr>
                <w:rFonts w:cs="Arial"/>
                <w:i/>
                <w:color w:val="000000"/>
                <w:sz w:val="22"/>
                <w:szCs w:val="22"/>
              </w:rPr>
            </w:pPr>
          </w:p>
        </w:tc>
      </w:tr>
      <w:tr w:rsidR="00630352" w:rsidRPr="00016991" w14:paraId="059B37E0" w14:textId="77777777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EFF4FF"/>
          </w:tcPr>
          <w:p w14:paraId="5036214A" w14:textId="77777777" w:rsidR="00630352" w:rsidRDefault="00630352" w:rsidP="00EE2B3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53" w:type="dxa"/>
            <w:shd w:val="clear" w:color="auto" w:fill="EFF4FF"/>
          </w:tcPr>
          <w:p w14:paraId="47A7E2EF" w14:textId="77777777" w:rsidR="00630352" w:rsidRDefault="00630352" w:rsidP="00EE2B3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10" w:type="dxa"/>
            <w:gridSpan w:val="2"/>
            <w:shd w:val="clear" w:color="auto" w:fill="EFF4FF"/>
          </w:tcPr>
          <w:p w14:paraId="0EB9B681" w14:textId="77777777" w:rsidR="00630352" w:rsidRPr="0002041F" w:rsidRDefault="00630352" w:rsidP="00EE2B3C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rFonts w:cs="Arial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30352" w:rsidRPr="00016991" w14:paraId="4DD07912" w14:textId="77777777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EFF4FF"/>
          </w:tcPr>
          <w:p w14:paraId="2EBB4B04" w14:textId="77777777" w:rsidR="00630352" w:rsidRPr="0002041F" w:rsidRDefault="00184521" w:rsidP="00EE2B3C">
            <w:pPr>
              <w:pStyle w:val="Header"/>
              <w:jc w:val="center"/>
              <w:rPr>
                <w:rFonts w:cs="Arial"/>
                <w:b/>
                <w:i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i/>
                <w:color w:val="000000"/>
                <w:sz w:val="22"/>
                <w:szCs w:val="22"/>
              </w:rPr>
              <w:t>24</w:t>
            </w:r>
            <w:r w:rsidRPr="00184521">
              <w:rPr>
                <w:rFonts w:cs="Arial"/>
                <w:b/>
                <w:i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cs="Arial"/>
                <w:b/>
                <w:i/>
                <w:color w:val="000000"/>
                <w:sz w:val="22"/>
                <w:szCs w:val="22"/>
              </w:rPr>
              <w:t xml:space="preserve"> May</w:t>
            </w:r>
          </w:p>
        </w:tc>
        <w:tc>
          <w:tcPr>
            <w:tcW w:w="5553" w:type="dxa"/>
            <w:shd w:val="clear" w:color="auto" w:fill="EFF4FF"/>
          </w:tcPr>
          <w:p w14:paraId="6239AC99" w14:textId="77777777" w:rsidR="00630352" w:rsidRPr="0002041F" w:rsidRDefault="00630352" w:rsidP="00EE2B3C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/>
                <w:i/>
                <w:color w:val="000000"/>
                <w:sz w:val="22"/>
                <w:szCs w:val="22"/>
              </w:rPr>
            </w:pPr>
            <w:r w:rsidRPr="0002041F">
              <w:rPr>
                <w:rFonts w:cs="Arial"/>
                <w:b/>
                <w:i/>
                <w:color w:val="000000"/>
                <w:sz w:val="22"/>
                <w:szCs w:val="22"/>
              </w:rPr>
              <w:t>Day 2</w:t>
            </w:r>
          </w:p>
        </w:tc>
        <w:tc>
          <w:tcPr>
            <w:tcW w:w="2610" w:type="dxa"/>
            <w:gridSpan w:val="2"/>
            <w:shd w:val="clear" w:color="auto" w:fill="EFF4FF"/>
          </w:tcPr>
          <w:p w14:paraId="599F42BF" w14:textId="77777777" w:rsidR="00630352" w:rsidRPr="0002041F" w:rsidRDefault="00630352" w:rsidP="00EE2B3C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rFonts w:cs="Arial"/>
                <w:i/>
                <w:color w:val="000000"/>
                <w:sz w:val="22"/>
                <w:szCs w:val="22"/>
              </w:rPr>
            </w:pPr>
          </w:p>
        </w:tc>
      </w:tr>
      <w:tr w:rsidR="00630352" w:rsidRPr="00016991" w14:paraId="7F2055D4" w14:textId="77777777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70"/>
        </w:trPr>
        <w:tc>
          <w:tcPr>
            <w:tcW w:w="1737" w:type="dxa"/>
            <w:gridSpan w:val="2"/>
            <w:shd w:val="clear" w:color="auto" w:fill="EFF4FF"/>
          </w:tcPr>
          <w:p w14:paraId="51C17FA7" w14:textId="77777777" w:rsidR="00630352" w:rsidRPr="0002041F" w:rsidRDefault="00630352" w:rsidP="00EE2B3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9:00</w:t>
            </w:r>
          </w:p>
        </w:tc>
        <w:tc>
          <w:tcPr>
            <w:tcW w:w="5553" w:type="dxa"/>
            <w:shd w:val="clear" w:color="auto" w:fill="EFF4FF"/>
          </w:tcPr>
          <w:p w14:paraId="074B1AE3" w14:textId="77777777" w:rsidR="00630352" w:rsidRPr="007F3859" w:rsidRDefault="00BD6B0F" w:rsidP="005A0377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color w:val="FF0000"/>
                <w:sz w:val="22"/>
                <w:szCs w:val="22"/>
              </w:rPr>
            </w:pPr>
            <w:r w:rsidRPr="00BD6B0F">
              <w:rPr>
                <w:rFonts w:cs="Arial"/>
                <w:sz w:val="22"/>
                <w:szCs w:val="22"/>
              </w:rPr>
              <w:t>Core reference data</w:t>
            </w:r>
          </w:p>
        </w:tc>
        <w:tc>
          <w:tcPr>
            <w:tcW w:w="2610" w:type="dxa"/>
            <w:gridSpan w:val="2"/>
            <w:shd w:val="clear" w:color="auto" w:fill="EFF4FF"/>
          </w:tcPr>
          <w:p w14:paraId="67533B8C" w14:textId="77777777" w:rsidR="00630352" w:rsidRPr="0002041F" w:rsidRDefault="00184521" w:rsidP="00EE2B3C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rFonts w:cs="Arial"/>
                <w:i/>
                <w:color w:val="000000"/>
                <w:sz w:val="22"/>
                <w:szCs w:val="22"/>
              </w:rPr>
            </w:pPr>
            <w:r>
              <w:rPr>
                <w:rFonts w:cs="Arial"/>
                <w:i/>
                <w:color w:val="000000"/>
                <w:sz w:val="22"/>
                <w:szCs w:val="22"/>
              </w:rPr>
              <w:t>Carol</w:t>
            </w:r>
          </w:p>
        </w:tc>
      </w:tr>
      <w:tr w:rsidR="00630352" w:rsidRPr="00016991" w14:paraId="40D43022" w14:textId="77777777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70"/>
        </w:trPr>
        <w:tc>
          <w:tcPr>
            <w:tcW w:w="1737" w:type="dxa"/>
            <w:gridSpan w:val="2"/>
            <w:shd w:val="clear" w:color="auto" w:fill="EFF4FF"/>
          </w:tcPr>
          <w:p w14:paraId="16899C68" w14:textId="77777777" w:rsidR="00630352" w:rsidRDefault="00630352" w:rsidP="00EE2B3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9:30</w:t>
            </w:r>
          </w:p>
        </w:tc>
        <w:tc>
          <w:tcPr>
            <w:tcW w:w="5553" w:type="dxa"/>
            <w:shd w:val="clear" w:color="auto" w:fill="EFF4FF"/>
          </w:tcPr>
          <w:p w14:paraId="3841F4F5" w14:textId="77777777" w:rsidR="00630352" w:rsidRDefault="00630352" w:rsidP="005A0377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Group Work – </w:t>
            </w:r>
            <w:r w:rsidR="009217EA">
              <w:rPr>
                <w:rFonts w:cs="Arial"/>
                <w:sz w:val="22"/>
                <w:szCs w:val="22"/>
              </w:rPr>
              <w:t>Defining the value of Authoritative Data</w:t>
            </w:r>
            <w:r w:rsidR="003149D8">
              <w:rPr>
                <w:rFonts w:cs="Arial"/>
                <w:sz w:val="22"/>
                <w:szCs w:val="22"/>
              </w:rPr>
              <w:t xml:space="preserve"> </w:t>
            </w:r>
            <w:r w:rsidR="009217EA" w:rsidRPr="009217EA">
              <w:rPr>
                <w:rFonts w:cs="Arial"/>
                <w:i/>
                <w:sz w:val="22"/>
                <w:szCs w:val="22"/>
              </w:rPr>
              <w:t>(</w:t>
            </w:r>
            <w:r w:rsidRPr="009217EA">
              <w:rPr>
                <w:rFonts w:cs="Arial"/>
                <w:i/>
                <w:sz w:val="22"/>
                <w:szCs w:val="22"/>
              </w:rPr>
              <w:t>coffee to be taken at a convenient point</w:t>
            </w:r>
            <w:r w:rsidR="009217EA" w:rsidRPr="009217EA">
              <w:rPr>
                <w:rFonts w:cs="Arial"/>
                <w:i/>
                <w:sz w:val="22"/>
                <w:szCs w:val="22"/>
              </w:rPr>
              <w:t>)</w:t>
            </w:r>
          </w:p>
        </w:tc>
        <w:tc>
          <w:tcPr>
            <w:tcW w:w="2610" w:type="dxa"/>
            <w:gridSpan w:val="2"/>
            <w:shd w:val="clear" w:color="auto" w:fill="EFF4FF"/>
          </w:tcPr>
          <w:p w14:paraId="555F372A" w14:textId="77777777" w:rsidR="00630352" w:rsidRPr="0002041F" w:rsidRDefault="003149D8" w:rsidP="00EE2B3C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rFonts w:cs="Arial"/>
                <w:i/>
                <w:color w:val="000000"/>
                <w:sz w:val="22"/>
                <w:szCs w:val="22"/>
              </w:rPr>
            </w:pPr>
            <w:r>
              <w:rPr>
                <w:rFonts w:cs="Arial"/>
                <w:i/>
                <w:color w:val="000000"/>
                <w:sz w:val="22"/>
                <w:szCs w:val="22"/>
              </w:rPr>
              <w:t>Jona</w:t>
            </w:r>
            <w:r w:rsidR="00636EFB">
              <w:rPr>
                <w:rFonts w:cs="Arial"/>
                <w:i/>
                <w:color w:val="000000"/>
                <w:sz w:val="22"/>
                <w:szCs w:val="22"/>
              </w:rPr>
              <w:t>t</w:t>
            </w:r>
            <w:r>
              <w:rPr>
                <w:rFonts w:cs="Arial"/>
                <w:i/>
                <w:color w:val="000000"/>
                <w:sz w:val="22"/>
                <w:szCs w:val="22"/>
              </w:rPr>
              <w:t>han</w:t>
            </w:r>
          </w:p>
        </w:tc>
      </w:tr>
      <w:tr w:rsidR="00630352" w:rsidRPr="00016991" w14:paraId="58809B39" w14:textId="77777777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70"/>
        </w:trPr>
        <w:tc>
          <w:tcPr>
            <w:tcW w:w="1737" w:type="dxa"/>
            <w:gridSpan w:val="2"/>
            <w:shd w:val="clear" w:color="auto" w:fill="F79646"/>
          </w:tcPr>
          <w:p w14:paraId="27475514" w14:textId="77777777" w:rsidR="00630352" w:rsidRPr="0002041F" w:rsidRDefault="00630352" w:rsidP="00EE2B3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12:30 – 13:45</w:t>
            </w:r>
          </w:p>
        </w:tc>
        <w:tc>
          <w:tcPr>
            <w:tcW w:w="5553" w:type="dxa"/>
            <w:shd w:val="clear" w:color="auto" w:fill="F79646"/>
          </w:tcPr>
          <w:p w14:paraId="7697BA1A" w14:textId="77777777" w:rsidR="00630352" w:rsidRPr="00633C7B" w:rsidRDefault="00630352" w:rsidP="00EE2B3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i/>
                <w:color w:val="000000"/>
                <w:sz w:val="22"/>
                <w:szCs w:val="22"/>
                <w:lang w:val="fr-FR"/>
              </w:rPr>
            </w:pPr>
            <w:r w:rsidRPr="00633C7B">
              <w:rPr>
                <w:rFonts w:cs="Arial"/>
                <w:i/>
                <w:color w:val="000000"/>
                <w:sz w:val="22"/>
                <w:szCs w:val="22"/>
                <w:lang w:val="fr-FR"/>
              </w:rPr>
              <w:t>Lunch and group photo</w:t>
            </w:r>
          </w:p>
        </w:tc>
        <w:tc>
          <w:tcPr>
            <w:tcW w:w="2610" w:type="dxa"/>
            <w:gridSpan w:val="2"/>
            <w:shd w:val="clear" w:color="auto" w:fill="F79646"/>
          </w:tcPr>
          <w:p w14:paraId="35CB6F7B" w14:textId="77777777" w:rsidR="00630352" w:rsidRPr="0002041F" w:rsidRDefault="00630352" w:rsidP="00EE2B3C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rFonts w:cs="Arial"/>
                <w:i/>
                <w:color w:val="000000"/>
                <w:sz w:val="22"/>
                <w:szCs w:val="22"/>
              </w:rPr>
            </w:pPr>
          </w:p>
        </w:tc>
      </w:tr>
      <w:tr w:rsidR="00DD4DEA" w:rsidRPr="00016991" w14:paraId="4922D39F" w14:textId="77777777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57"/>
        </w:trPr>
        <w:tc>
          <w:tcPr>
            <w:tcW w:w="1737" w:type="dxa"/>
            <w:gridSpan w:val="2"/>
            <w:shd w:val="clear" w:color="auto" w:fill="EFF4FF"/>
          </w:tcPr>
          <w:p w14:paraId="58CFB5DE" w14:textId="77777777" w:rsidR="00DD4DEA" w:rsidRPr="0002041F" w:rsidRDefault="00DD4DEA" w:rsidP="00DD4DEA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13:45</w:t>
            </w:r>
          </w:p>
        </w:tc>
        <w:tc>
          <w:tcPr>
            <w:tcW w:w="5553" w:type="dxa"/>
            <w:shd w:val="clear" w:color="auto" w:fill="EFF4FF"/>
          </w:tcPr>
          <w:p w14:paraId="3380EF86" w14:textId="77777777" w:rsidR="00DD4DEA" w:rsidRPr="004D1FEA" w:rsidRDefault="00DD4DEA" w:rsidP="00DD4DEA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Implementing DQ Standards – Motivators/Barriers</w:t>
            </w:r>
          </w:p>
        </w:tc>
        <w:tc>
          <w:tcPr>
            <w:tcW w:w="2610" w:type="dxa"/>
            <w:gridSpan w:val="2"/>
            <w:shd w:val="clear" w:color="auto" w:fill="EFF4FF"/>
          </w:tcPr>
          <w:p w14:paraId="7471B467" w14:textId="77777777" w:rsidR="00DD4DEA" w:rsidRPr="00DD4DEA" w:rsidRDefault="00DD4DEA" w:rsidP="00DD4DEA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i/>
                <w:color w:val="000000"/>
                <w:sz w:val="22"/>
                <w:szCs w:val="22"/>
              </w:rPr>
            </w:pPr>
            <w:r w:rsidRPr="00DD4DEA">
              <w:rPr>
                <w:i/>
                <w:color w:val="000000"/>
                <w:sz w:val="22"/>
                <w:szCs w:val="22"/>
              </w:rPr>
              <w:t>Serena Coetzee</w:t>
            </w:r>
          </w:p>
        </w:tc>
      </w:tr>
      <w:tr w:rsidR="00BD6B0F" w:rsidRPr="00016991" w14:paraId="07945CCA" w14:textId="77777777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57"/>
        </w:trPr>
        <w:tc>
          <w:tcPr>
            <w:tcW w:w="1737" w:type="dxa"/>
            <w:gridSpan w:val="2"/>
            <w:shd w:val="clear" w:color="auto" w:fill="EFF4FF"/>
          </w:tcPr>
          <w:p w14:paraId="581D4C82" w14:textId="77777777" w:rsidR="00BD6B0F" w:rsidRDefault="00BD6B0F" w:rsidP="00BD6B0F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14:45</w:t>
            </w:r>
          </w:p>
        </w:tc>
        <w:tc>
          <w:tcPr>
            <w:tcW w:w="5553" w:type="dxa"/>
            <w:shd w:val="clear" w:color="auto" w:fill="EFF4FF"/>
          </w:tcPr>
          <w:p w14:paraId="770CF795" w14:textId="77777777" w:rsidR="00BD6B0F" w:rsidRPr="007F3859" w:rsidRDefault="00BD6B0F" w:rsidP="00BD6B0F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color w:val="FF0000"/>
                <w:sz w:val="22"/>
                <w:szCs w:val="22"/>
              </w:rPr>
            </w:pPr>
            <w:r w:rsidRPr="00184521">
              <w:rPr>
                <w:rFonts w:cs="Arial"/>
                <w:sz w:val="22"/>
                <w:szCs w:val="22"/>
              </w:rPr>
              <w:t xml:space="preserve">SDQ2018 – feedback </w:t>
            </w:r>
            <w:r>
              <w:rPr>
                <w:rFonts w:cs="Arial"/>
                <w:sz w:val="22"/>
                <w:szCs w:val="22"/>
              </w:rPr>
              <w:t>and fut</w:t>
            </w:r>
            <w:r w:rsidRPr="00184521">
              <w:rPr>
                <w:rFonts w:cs="Arial"/>
                <w:sz w:val="22"/>
                <w:szCs w:val="22"/>
              </w:rPr>
              <w:t>ure plans</w:t>
            </w:r>
          </w:p>
        </w:tc>
        <w:tc>
          <w:tcPr>
            <w:tcW w:w="2610" w:type="dxa"/>
            <w:gridSpan w:val="2"/>
            <w:shd w:val="clear" w:color="auto" w:fill="EFF4FF"/>
          </w:tcPr>
          <w:p w14:paraId="4782FF99" w14:textId="77777777" w:rsidR="00BD6B0F" w:rsidRPr="00DD4DEA" w:rsidRDefault="00BD6B0F" w:rsidP="00BD6B0F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Carol</w:t>
            </w:r>
          </w:p>
        </w:tc>
      </w:tr>
      <w:tr w:rsidR="00BD6B0F" w:rsidRPr="00016991" w14:paraId="747787DC" w14:textId="77777777" w:rsidTr="00633C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57"/>
        </w:trPr>
        <w:tc>
          <w:tcPr>
            <w:tcW w:w="1737" w:type="dxa"/>
            <w:gridSpan w:val="2"/>
            <w:shd w:val="clear" w:color="auto" w:fill="F79646" w:themeFill="accent6"/>
          </w:tcPr>
          <w:p w14:paraId="61B85A71" w14:textId="77777777" w:rsidR="00BD6B0F" w:rsidRPr="00633C7B" w:rsidRDefault="00BD6B0F" w:rsidP="00BD6B0F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color w:val="000000"/>
                <w:sz w:val="22"/>
                <w:szCs w:val="22"/>
                <w:lang w:val="fr-FR"/>
              </w:rPr>
            </w:pPr>
            <w:r>
              <w:rPr>
                <w:rFonts w:cs="Arial"/>
                <w:color w:val="000000"/>
                <w:sz w:val="22"/>
                <w:szCs w:val="22"/>
                <w:lang w:val="fr-FR"/>
              </w:rPr>
              <w:t>15:</w:t>
            </w:r>
            <w:r w:rsidR="00474A6C">
              <w:rPr>
                <w:rFonts w:cs="Arial"/>
                <w:color w:val="000000"/>
                <w:sz w:val="22"/>
                <w:szCs w:val="22"/>
                <w:lang w:val="fr-FR"/>
              </w:rPr>
              <w:t>15</w:t>
            </w:r>
          </w:p>
        </w:tc>
        <w:tc>
          <w:tcPr>
            <w:tcW w:w="5553" w:type="dxa"/>
            <w:shd w:val="clear" w:color="auto" w:fill="F79646" w:themeFill="accent6"/>
          </w:tcPr>
          <w:p w14:paraId="78728F91" w14:textId="77777777" w:rsidR="00BD6B0F" w:rsidRPr="00633C7B" w:rsidRDefault="00BD6B0F" w:rsidP="00BD6B0F">
            <w:pPr>
              <w:jc w:val="center"/>
              <w:rPr>
                <w:rFonts w:cs="Arial"/>
                <w:i/>
                <w:color w:val="000000"/>
                <w:sz w:val="22"/>
                <w:szCs w:val="22"/>
                <w:lang w:val="fr-FR"/>
              </w:rPr>
            </w:pPr>
            <w:r w:rsidRPr="00633C7B">
              <w:rPr>
                <w:rFonts w:cs="Arial"/>
                <w:i/>
                <w:color w:val="000000"/>
                <w:sz w:val="22"/>
                <w:szCs w:val="22"/>
                <w:lang w:val="fr-FR"/>
              </w:rPr>
              <w:t>Coffee break</w:t>
            </w:r>
          </w:p>
        </w:tc>
        <w:tc>
          <w:tcPr>
            <w:tcW w:w="2610" w:type="dxa"/>
            <w:gridSpan w:val="2"/>
            <w:shd w:val="clear" w:color="auto" w:fill="F79646" w:themeFill="accent6"/>
          </w:tcPr>
          <w:p w14:paraId="5DFAAACE" w14:textId="77777777" w:rsidR="00BD6B0F" w:rsidRPr="0002041F" w:rsidRDefault="00BD6B0F" w:rsidP="00BD6B0F">
            <w:pPr>
              <w:pStyle w:val="Header"/>
              <w:tabs>
                <w:tab w:val="clear" w:pos="4153"/>
                <w:tab w:val="clear" w:pos="8306"/>
              </w:tabs>
              <w:ind w:right="-108"/>
              <w:jc w:val="center"/>
              <w:rPr>
                <w:rFonts w:cs="Arial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BD6B0F" w:rsidRPr="00016991" w14:paraId="4F29B027" w14:textId="77777777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57"/>
        </w:trPr>
        <w:tc>
          <w:tcPr>
            <w:tcW w:w="1737" w:type="dxa"/>
            <w:gridSpan w:val="2"/>
            <w:shd w:val="clear" w:color="auto" w:fill="EFF4FF"/>
          </w:tcPr>
          <w:p w14:paraId="098C332F" w14:textId="77777777" w:rsidR="00BD6B0F" w:rsidRPr="0002041F" w:rsidRDefault="00474A6C" w:rsidP="00BD6B0F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15</w:t>
            </w:r>
            <w:r w:rsidR="00BD6B0F">
              <w:rPr>
                <w:rFonts w:cs="Arial"/>
                <w:color w:val="000000"/>
                <w:sz w:val="22"/>
                <w:szCs w:val="22"/>
              </w:rPr>
              <w:t>:</w:t>
            </w:r>
            <w:r>
              <w:rPr>
                <w:rFonts w:cs="Arial"/>
                <w:color w:val="000000"/>
                <w:sz w:val="22"/>
                <w:szCs w:val="22"/>
              </w:rPr>
              <w:t>45</w:t>
            </w:r>
          </w:p>
        </w:tc>
        <w:tc>
          <w:tcPr>
            <w:tcW w:w="5553" w:type="dxa"/>
            <w:shd w:val="clear" w:color="auto" w:fill="EFF4FF"/>
          </w:tcPr>
          <w:p w14:paraId="62943CEE" w14:textId="77777777" w:rsidR="00BD6B0F" w:rsidRPr="004D1FEA" w:rsidRDefault="00BD6B0F" w:rsidP="00BD6B0F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Cs/>
                <w:color w:val="000000"/>
                <w:sz w:val="22"/>
                <w:szCs w:val="22"/>
              </w:rPr>
              <w:t>Data Quality and Linked Data</w:t>
            </w:r>
          </w:p>
        </w:tc>
        <w:tc>
          <w:tcPr>
            <w:tcW w:w="2610" w:type="dxa"/>
            <w:gridSpan w:val="2"/>
            <w:shd w:val="clear" w:color="auto" w:fill="EFF4FF"/>
          </w:tcPr>
          <w:p w14:paraId="6BF272C4" w14:textId="77777777" w:rsidR="00BD6B0F" w:rsidRPr="0002041F" w:rsidRDefault="00BD6B0F" w:rsidP="00BD6B0F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rFonts w:cs="Arial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cs="Arial"/>
                <w:i/>
                <w:iCs/>
                <w:color w:val="000000"/>
                <w:sz w:val="22"/>
                <w:szCs w:val="22"/>
              </w:rPr>
              <w:t>Eamonn</w:t>
            </w:r>
            <w:proofErr w:type="spellEnd"/>
            <w:r>
              <w:rPr>
                <w:rFonts w:cs="Arial"/>
                <w:i/>
                <w:iCs/>
                <w:color w:val="000000"/>
                <w:sz w:val="22"/>
                <w:szCs w:val="22"/>
              </w:rPr>
              <w:t xml:space="preserve"> Clinton (OSi)</w:t>
            </w:r>
          </w:p>
        </w:tc>
      </w:tr>
      <w:tr w:rsidR="00BD6B0F" w:rsidRPr="00016991" w14:paraId="7F57B1BB" w14:textId="77777777" w:rsidTr="005D295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57"/>
        </w:trPr>
        <w:tc>
          <w:tcPr>
            <w:tcW w:w="1737" w:type="dxa"/>
            <w:gridSpan w:val="2"/>
            <w:shd w:val="clear" w:color="auto" w:fill="F79646" w:themeFill="accent6"/>
          </w:tcPr>
          <w:p w14:paraId="0D57B830" w14:textId="375BC9C1" w:rsidR="00BD6B0F" w:rsidRPr="00E07680" w:rsidRDefault="00BD6B0F" w:rsidP="00BD6B0F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i/>
                <w:color w:val="000000"/>
                <w:sz w:val="22"/>
                <w:szCs w:val="22"/>
              </w:rPr>
            </w:pPr>
            <w:r>
              <w:rPr>
                <w:rFonts w:cs="Arial"/>
                <w:i/>
                <w:color w:val="000000"/>
                <w:sz w:val="22"/>
                <w:szCs w:val="22"/>
              </w:rPr>
              <w:t>16:</w:t>
            </w:r>
            <w:r w:rsidR="00474A6C">
              <w:rPr>
                <w:rFonts w:cs="Arial"/>
                <w:i/>
                <w:color w:val="000000"/>
                <w:sz w:val="22"/>
                <w:szCs w:val="22"/>
              </w:rPr>
              <w:t>15</w:t>
            </w:r>
          </w:p>
        </w:tc>
        <w:tc>
          <w:tcPr>
            <w:tcW w:w="5553" w:type="dxa"/>
            <w:shd w:val="clear" w:color="auto" w:fill="F79646" w:themeFill="accent6"/>
          </w:tcPr>
          <w:p w14:paraId="7941D21D" w14:textId="77777777" w:rsidR="00BD6B0F" w:rsidRPr="00E07680" w:rsidRDefault="00BD6B0F" w:rsidP="00BD6B0F">
            <w:pPr>
              <w:jc w:val="center"/>
              <w:rPr>
                <w:rFonts w:cs="Arial"/>
                <w:i/>
                <w:color w:val="000000"/>
                <w:sz w:val="22"/>
                <w:szCs w:val="22"/>
              </w:rPr>
            </w:pPr>
            <w:r w:rsidRPr="00E07680">
              <w:rPr>
                <w:rFonts w:cs="Arial"/>
                <w:i/>
                <w:color w:val="000000"/>
                <w:sz w:val="22"/>
                <w:szCs w:val="22"/>
              </w:rPr>
              <w:t>Close</w:t>
            </w:r>
            <w:r>
              <w:rPr>
                <w:rFonts w:cs="Arial"/>
                <w:i/>
                <w:color w:val="000000"/>
                <w:sz w:val="22"/>
                <w:szCs w:val="22"/>
              </w:rPr>
              <w:t xml:space="preserve"> &amp; Transfer to </w:t>
            </w:r>
            <w:r w:rsidRPr="00950D46">
              <w:rPr>
                <w:rFonts w:cs="Arial"/>
                <w:i/>
                <w:color w:val="000000"/>
                <w:sz w:val="22"/>
                <w:szCs w:val="22"/>
              </w:rPr>
              <w:t>Trinity College Library</w:t>
            </w:r>
          </w:p>
        </w:tc>
        <w:tc>
          <w:tcPr>
            <w:tcW w:w="2610" w:type="dxa"/>
            <w:gridSpan w:val="2"/>
            <w:shd w:val="clear" w:color="auto" w:fill="F79646" w:themeFill="accent6"/>
          </w:tcPr>
          <w:p w14:paraId="6D26AA14" w14:textId="77777777" w:rsidR="00BD6B0F" w:rsidRDefault="00BD6B0F" w:rsidP="00BD6B0F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i/>
                <w:color w:val="000000"/>
                <w:sz w:val="22"/>
                <w:szCs w:val="22"/>
              </w:rPr>
            </w:pPr>
          </w:p>
        </w:tc>
      </w:tr>
      <w:tr w:rsidR="00BD6B0F" w:rsidRPr="00016991" w14:paraId="12729846" w14:textId="77777777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57"/>
        </w:trPr>
        <w:tc>
          <w:tcPr>
            <w:tcW w:w="1737" w:type="dxa"/>
            <w:gridSpan w:val="2"/>
            <w:shd w:val="clear" w:color="auto" w:fill="EFF4FF"/>
          </w:tcPr>
          <w:p w14:paraId="624A457F" w14:textId="77777777" w:rsidR="00BD6B0F" w:rsidRDefault="00BD6B0F" w:rsidP="00BD6B0F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i/>
                <w:color w:val="000000"/>
                <w:sz w:val="22"/>
                <w:szCs w:val="22"/>
              </w:rPr>
            </w:pPr>
          </w:p>
        </w:tc>
        <w:tc>
          <w:tcPr>
            <w:tcW w:w="5553" w:type="dxa"/>
            <w:shd w:val="clear" w:color="auto" w:fill="EFF4FF"/>
          </w:tcPr>
          <w:p w14:paraId="56590EFF" w14:textId="77777777" w:rsidR="00BD6B0F" w:rsidRDefault="00BD6B0F" w:rsidP="00BD6B0F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10" w:type="dxa"/>
            <w:gridSpan w:val="2"/>
            <w:shd w:val="clear" w:color="auto" w:fill="EFF4FF"/>
          </w:tcPr>
          <w:p w14:paraId="31A14220" w14:textId="77777777" w:rsidR="00BD6B0F" w:rsidRPr="005006CE" w:rsidRDefault="00BD6B0F" w:rsidP="00BD6B0F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i/>
                <w:color w:val="000000"/>
                <w:sz w:val="22"/>
                <w:szCs w:val="22"/>
              </w:rPr>
            </w:pPr>
          </w:p>
        </w:tc>
      </w:tr>
      <w:tr w:rsidR="00BD6B0F" w:rsidRPr="00016991" w14:paraId="24209C6E" w14:textId="77777777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57"/>
        </w:trPr>
        <w:tc>
          <w:tcPr>
            <w:tcW w:w="1737" w:type="dxa"/>
            <w:gridSpan w:val="2"/>
            <w:shd w:val="clear" w:color="auto" w:fill="F79646"/>
          </w:tcPr>
          <w:p w14:paraId="51487651" w14:textId="77777777" w:rsidR="00BD6B0F" w:rsidRPr="00C225A9" w:rsidRDefault="00BD6B0F" w:rsidP="00BD6B0F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i/>
                <w:color w:val="000000"/>
                <w:sz w:val="22"/>
                <w:szCs w:val="22"/>
              </w:rPr>
            </w:pPr>
            <w:r>
              <w:rPr>
                <w:rFonts w:cs="Arial"/>
                <w:i/>
                <w:color w:val="000000"/>
                <w:sz w:val="22"/>
                <w:szCs w:val="22"/>
              </w:rPr>
              <w:t>20</w:t>
            </w:r>
            <w:r w:rsidRPr="00C225A9">
              <w:rPr>
                <w:rFonts w:cs="Arial"/>
                <w:i/>
                <w:color w:val="000000"/>
                <w:sz w:val="22"/>
                <w:szCs w:val="22"/>
              </w:rPr>
              <w:t>:00</w:t>
            </w:r>
          </w:p>
        </w:tc>
        <w:tc>
          <w:tcPr>
            <w:tcW w:w="5553" w:type="dxa"/>
            <w:shd w:val="clear" w:color="auto" w:fill="F79646"/>
          </w:tcPr>
          <w:p w14:paraId="63EFE6CD" w14:textId="77777777" w:rsidR="00BD6B0F" w:rsidRPr="009F6561" w:rsidRDefault="00BD6B0F" w:rsidP="00BD6B0F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i/>
                <w:sz w:val="22"/>
                <w:szCs w:val="22"/>
              </w:rPr>
            </w:pPr>
            <w:r w:rsidRPr="00950D46">
              <w:rPr>
                <w:rFonts w:cs="Arial"/>
                <w:i/>
                <w:color w:val="000000"/>
                <w:sz w:val="22"/>
                <w:szCs w:val="22"/>
              </w:rPr>
              <w:t xml:space="preserve">Quay 16 Restaurant on the MV </w:t>
            </w:r>
            <w:proofErr w:type="spellStart"/>
            <w:r w:rsidRPr="00950D46">
              <w:rPr>
                <w:rFonts w:cs="Arial"/>
                <w:i/>
                <w:color w:val="000000"/>
                <w:sz w:val="22"/>
                <w:szCs w:val="22"/>
              </w:rPr>
              <w:t>Cill</w:t>
            </w:r>
            <w:proofErr w:type="spellEnd"/>
            <w:r w:rsidRPr="00950D46">
              <w:rPr>
                <w:rFonts w:cs="Arial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50D46">
              <w:rPr>
                <w:rFonts w:cs="Arial"/>
                <w:i/>
                <w:color w:val="000000"/>
                <w:sz w:val="22"/>
                <w:szCs w:val="22"/>
              </w:rPr>
              <w:t>Áirne</w:t>
            </w:r>
            <w:proofErr w:type="spellEnd"/>
          </w:p>
        </w:tc>
        <w:tc>
          <w:tcPr>
            <w:tcW w:w="2610" w:type="dxa"/>
            <w:gridSpan w:val="2"/>
            <w:shd w:val="clear" w:color="auto" w:fill="F79646"/>
          </w:tcPr>
          <w:p w14:paraId="05763D76" w14:textId="77777777" w:rsidR="00BD6B0F" w:rsidRPr="009F6561" w:rsidRDefault="00BD6B0F" w:rsidP="00BD6B0F">
            <w:pPr>
              <w:pStyle w:val="Header"/>
              <w:tabs>
                <w:tab w:val="clear" w:pos="4153"/>
                <w:tab w:val="clear" w:pos="8306"/>
              </w:tabs>
              <w:ind w:right="-108"/>
              <w:jc w:val="center"/>
              <w:rPr>
                <w:rFonts w:cs="Arial"/>
                <w:i/>
                <w:sz w:val="22"/>
                <w:szCs w:val="22"/>
              </w:rPr>
            </w:pPr>
          </w:p>
        </w:tc>
      </w:tr>
      <w:tr w:rsidR="00BD6B0F" w:rsidRPr="00016991" w14:paraId="753649AB" w14:textId="77777777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EFF4FF"/>
          </w:tcPr>
          <w:p w14:paraId="121DE328" w14:textId="77777777" w:rsidR="00BD6B0F" w:rsidRDefault="00BD6B0F" w:rsidP="00BD6B0F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i/>
                <w:color w:val="000000"/>
                <w:sz w:val="22"/>
                <w:szCs w:val="22"/>
              </w:rPr>
            </w:pPr>
          </w:p>
        </w:tc>
        <w:tc>
          <w:tcPr>
            <w:tcW w:w="5553" w:type="dxa"/>
            <w:shd w:val="clear" w:color="auto" w:fill="EFF4FF"/>
          </w:tcPr>
          <w:p w14:paraId="1FA03C0B" w14:textId="77777777" w:rsidR="00BD6B0F" w:rsidRDefault="00BD6B0F" w:rsidP="00BD6B0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10" w:type="dxa"/>
            <w:gridSpan w:val="2"/>
            <w:shd w:val="clear" w:color="auto" w:fill="EFF4FF"/>
          </w:tcPr>
          <w:p w14:paraId="612C228C" w14:textId="77777777" w:rsidR="00BD6B0F" w:rsidRPr="005006CE" w:rsidRDefault="00BD6B0F" w:rsidP="00BD6B0F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i/>
                <w:color w:val="000000"/>
                <w:sz w:val="22"/>
                <w:szCs w:val="22"/>
              </w:rPr>
            </w:pPr>
          </w:p>
        </w:tc>
      </w:tr>
      <w:tr w:rsidR="00BD6B0F" w:rsidRPr="00016991" w14:paraId="44F62474" w14:textId="77777777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EFF4FF"/>
          </w:tcPr>
          <w:p w14:paraId="3EB52C24" w14:textId="77777777" w:rsidR="00BD6B0F" w:rsidRPr="0002041F" w:rsidRDefault="00BD6B0F" w:rsidP="00BD6B0F">
            <w:pPr>
              <w:pStyle w:val="Header"/>
              <w:jc w:val="center"/>
              <w:rPr>
                <w:rFonts w:cs="Arial"/>
                <w:b/>
                <w:i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i/>
                <w:color w:val="000000"/>
                <w:sz w:val="22"/>
                <w:szCs w:val="22"/>
              </w:rPr>
              <w:t>25</w:t>
            </w:r>
            <w:r w:rsidRPr="00184521">
              <w:rPr>
                <w:rFonts w:cs="Arial"/>
                <w:b/>
                <w:i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cs="Arial"/>
                <w:b/>
                <w:i/>
                <w:color w:val="000000"/>
                <w:sz w:val="22"/>
                <w:szCs w:val="22"/>
              </w:rPr>
              <w:t xml:space="preserve"> May</w:t>
            </w:r>
          </w:p>
        </w:tc>
        <w:tc>
          <w:tcPr>
            <w:tcW w:w="5553" w:type="dxa"/>
            <w:shd w:val="clear" w:color="auto" w:fill="EFF4FF"/>
          </w:tcPr>
          <w:p w14:paraId="476B4735" w14:textId="77777777" w:rsidR="00BD6B0F" w:rsidRPr="0002041F" w:rsidRDefault="00BD6B0F" w:rsidP="00BD6B0F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/>
                <w:i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i/>
                <w:color w:val="000000"/>
                <w:sz w:val="22"/>
                <w:szCs w:val="22"/>
              </w:rPr>
              <w:t>Day 3</w:t>
            </w:r>
          </w:p>
        </w:tc>
        <w:tc>
          <w:tcPr>
            <w:tcW w:w="2610" w:type="dxa"/>
            <w:gridSpan w:val="2"/>
            <w:shd w:val="clear" w:color="auto" w:fill="EFF4FF"/>
          </w:tcPr>
          <w:p w14:paraId="799785D5" w14:textId="77777777" w:rsidR="00BD6B0F" w:rsidRPr="0002041F" w:rsidRDefault="00BD6B0F" w:rsidP="00BD6B0F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rFonts w:cs="Arial"/>
                <w:i/>
                <w:color w:val="000000"/>
                <w:sz w:val="22"/>
                <w:szCs w:val="22"/>
              </w:rPr>
            </w:pPr>
          </w:p>
        </w:tc>
      </w:tr>
      <w:tr w:rsidR="00BD6B0F" w:rsidRPr="00016991" w14:paraId="01D922BC" w14:textId="77777777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EFF4FF"/>
          </w:tcPr>
          <w:p w14:paraId="31E15B85" w14:textId="77777777" w:rsidR="00BD6B0F" w:rsidRPr="004B71DE" w:rsidRDefault="00BD6B0F" w:rsidP="00BD6B0F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09:00</w:t>
            </w:r>
          </w:p>
        </w:tc>
        <w:tc>
          <w:tcPr>
            <w:tcW w:w="5553" w:type="dxa"/>
            <w:shd w:val="clear" w:color="auto" w:fill="EFF4FF"/>
          </w:tcPr>
          <w:p w14:paraId="2D80CDF1" w14:textId="77777777" w:rsidR="00BD6B0F" w:rsidRPr="00E22E90" w:rsidRDefault="00BD6B0F" w:rsidP="00BD6B0F">
            <w:pPr>
              <w:pStyle w:val="Header"/>
              <w:rPr>
                <w:sz w:val="22"/>
                <w:szCs w:val="22"/>
              </w:rPr>
            </w:pPr>
            <w:r w:rsidRPr="00950D46">
              <w:rPr>
                <w:rFonts w:cs="Arial"/>
                <w:bCs/>
                <w:color w:val="000000"/>
                <w:sz w:val="22"/>
                <w:szCs w:val="22"/>
              </w:rPr>
              <w:t>Eliciting User and Producer Views on Geospatial Data Quality</w:t>
            </w:r>
          </w:p>
        </w:tc>
        <w:tc>
          <w:tcPr>
            <w:tcW w:w="2610" w:type="dxa"/>
            <w:gridSpan w:val="2"/>
            <w:shd w:val="clear" w:color="auto" w:fill="EFF4FF"/>
          </w:tcPr>
          <w:p w14:paraId="41695B1C" w14:textId="77777777" w:rsidR="00BD6B0F" w:rsidRDefault="00BD6B0F" w:rsidP="00BD6B0F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Hasti </w:t>
            </w:r>
            <w:r w:rsidRPr="007B2F3E">
              <w:rPr>
                <w:i/>
                <w:color w:val="000000"/>
                <w:sz w:val="22"/>
                <w:szCs w:val="22"/>
              </w:rPr>
              <w:t>Ziaimatin</w:t>
            </w:r>
          </w:p>
        </w:tc>
      </w:tr>
      <w:tr w:rsidR="00BD6B0F" w:rsidRPr="00016991" w14:paraId="547A8272" w14:textId="77777777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EFF4FF"/>
          </w:tcPr>
          <w:p w14:paraId="02162672" w14:textId="77777777" w:rsidR="00BD6B0F" w:rsidRDefault="00BD6B0F" w:rsidP="00BD6B0F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10:00</w:t>
            </w:r>
          </w:p>
        </w:tc>
        <w:tc>
          <w:tcPr>
            <w:tcW w:w="5553" w:type="dxa"/>
            <w:shd w:val="clear" w:color="auto" w:fill="EFF4FF"/>
          </w:tcPr>
          <w:p w14:paraId="26CD93F9" w14:textId="77777777" w:rsidR="00BD6B0F" w:rsidRPr="007C0F66" w:rsidRDefault="00BD6B0F" w:rsidP="00BD6B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ISO Handbook update</w:t>
            </w:r>
          </w:p>
        </w:tc>
        <w:tc>
          <w:tcPr>
            <w:tcW w:w="2610" w:type="dxa"/>
            <w:gridSpan w:val="2"/>
            <w:shd w:val="clear" w:color="auto" w:fill="EFF4FF"/>
          </w:tcPr>
          <w:p w14:paraId="37B2768B" w14:textId="77777777" w:rsidR="00BD6B0F" w:rsidRDefault="00BD6B0F" w:rsidP="00BD6B0F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Gunhild / Jonathan</w:t>
            </w:r>
          </w:p>
        </w:tc>
      </w:tr>
      <w:tr w:rsidR="00BD6B0F" w:rsidRPr="00016991" w14:paraId="41AB4E12" w14:textId="77777777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F79646"/>
          </w:tcPr>
          <w:p w14:paraId="7AEB21FB" w14:textId="77777777" w:rsidR="00BD6B0F" w:rsidRPr="0002041F" w:rsidRDefault="00BD6B0F" w:rsidP="00BD6B0F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i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10:30</w:t>
            </w:r>
          </w:p>
        </w:tc>
        <w:tc>
          <w:tcPr>
            <w:tcW w:w="5553" w:type="dxa"/>
            <w:shd w:val="clear" w:color="auto" w:fill="F79646"/>
          </w:tcPr>
          <w:p w14:paraId="2983A0D5" w14:textId="77777777" w:rsidR="00BD6B0F" w:rsidRPr="0002041F" w:rsidRDefault="00BD6B0F" w:rsidP="00BD6B0F">
            <w:pPr>
              <w:jc w:val="center"/>
              <w:rPr>
                <w:rFonts w:cs="Arial"/>
                <w:i/>
                <w:color w:val="000000"/>
                <w:sz w:val="22"/>
                <w:szCs w:val="22"/>
              </w:rPr>
            </w:pPr>
            <w:r w:rsidRPr="0002041F">
              <w:rPr>
                <w:rFonts w:cs="Arial"/>
                <w:i/>
                <w:color w:val="000000"/>
                <w:sz w:val="22"/>
                <w:szCs w:val="22"/>
              </w:rPr>
              <w:t>Coffee break</w:t>
            </w:r>
          </w:p>
        </w:tc>
        <w:tc>
          <w:tcPr>
            <w:tcW w:w="2610" w:type="dxa"/>
            <w:gridSpan w:val="2"/>
            <w:shd w:val="clear" w:color="auto" w:fill="F79646"/>
          </w:tcPr>
          <w:p w14:paraId="39BDCE97" w14:textId="77777777" w:rsidR="00BD6B0F" w:rsidRPr="0002041F" w:rsidRDefault="00BD6B0F" w:rsidP="00BD6B0F">
            <w:pPr>
              <w:pStyle w:val="Header"/>
              <w:tabs>
                <w:tab w:val="clear" w:pos="4153"/>
                <w:tab w:val="clear" w:pos="8306"/>
              </w:tabs>
              <w:ind w:right="-108"/>
              <w:jc w:val="center"/>
              <w:rPr>
                <w:rFonts w:cs="Arial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BD6B0F" w:rsidRPr="00016991" w14:paraId="14AE20D1" w14:textId="77777777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EFF4FF"/>
          </w:tcPr>
          <w:p w14:paraId="63DEF2DC" w14:textId="77777777" w:rsidR="00BD6B0F" w:rsidRDefault="00BD6B0F" w:rsidP="00BD6B0F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11:00</w:t>
            </w:r>
          </w:p>
        </w:tc>
        <w:tc>
          <w:tcPr>
            <w:tcW w:w="5553" w:type="dxa"/>
            <w:shd w:val="clear" w:color="auto" w:fill="EFF4FF"/>
          </w:tcPr>
          <w:p w14:paraId="7B17D875" w14:textId="77777777" w:rsidR="00BD6B0F" w:rsidRDefault="00BD6B0F" w:rsidP="00BD6B0F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Cs/>
                <w:color w:val="000000"/>
                <w:sz w:val="22"/>
                <w:szCs w:val="22"/>
              </w:rPr>
              <w:t>QKEN administration</w:t>
            </w:r>
          </w:p>
          <w:p w14:paraId="5CD7E7FA" w14:textId="77777777" w:rsidR="00BD6B0F" w:rsidRDefault="00BD6B0F" w:rsidP="00BD6B0F">
            <w:pPr>
              <w:pStyle w:val="Header"/>
              <w:numPr>
                <w:ilvl w:val="0"/>
                <w:numId w:val="41"/>
              </w:numPr>
              <w:tabs>
                <w:tab w:val="clear" w:pos="4153"/>
                <w:tab w:val="clear" w:pos="8306"/>
              </w:tabs>
              <w:rPr>
                <w:rFonts w:cs="Arial"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Cs/>
                <w:color w:val="000000"/>
                <w:sz w:val="22"/>
                <w:szCs w:val="22"/>
              </w:rPr>
              <w:t>Future Meetings</w:t>
            </w:r>
          </w:p>
          <w:p w14:paraId="61EB5C2D" w14:textId="77777777" w:rsidR="00BD6B0F" w:rsidRDefault="00BD6B0F" w:rsidP="00BD6B0F">
            <w:pPr>
              <w:pStyle w:val="Header"/>
              <w:numPr>
                <w:ilvl w:val="0"/>
                <w:numId w:val="41"/>
              </w:numPr>
              <w:tabs>
                <w:tab w:val="clear" w:pos="4153"/>
                <w:tab w:val="clear" w:pos="8306"/>
              </w:tabs>
              <w:rPr>
                <w:rFonts w:cs="Arial"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Cs/>
                <w:color w:val="000000"/>
                <w:sz w:val="22"/>
                <w:szCs w:val="22"/>
              </w:rPr>
              <w:t>Quality practitioner certificate</w:t>
            </w:r>
          </w:p>
          <w:p w14:paraId="1D3C1BF1" w14:textId="77777777" w:rsidR="00BD6B0F" w:rsidRDefault="00BD6B0F" w:rsidP="00BD6B0F">
            <w:pPr>
              <w:pStyle w:val="Header"/>
              <w:numPr>
                <w:ilvl w:val="0"/>
                <w:numId w:val="41"/>
              </w:numPr>
              <w:tabs>
                <w:tab w:val="clear" w:pos="4153"/>
                <w:tab w:val="clear" w:pos="8306"/>
              </w:tabs>
              <w:rPr>
                <w:rFonts w:cs="Arial"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Cs/>
                <w:color w:val="000000"/>
                <w:sz w:val="22"/>
                <w:szCs w:val="22"/>
              </w:rPr>
              <w:t>Future webinars</w:t>
            </w:r>
          </w:p>
          <w:p w14:paraId="2608AE1D" w14:textId="77777777" w:rsidR="00BD6B0F" w:rsidRPr="0002041F" w:rsidRDefault="00BD6B0F" w:rsidP="00BD6B0F">
            <w:pPr>
              <w:pStyle w:val="Header"/>
              <w:numPr>
                <w:ilvl w:val="0"/>
                <w:numId w:val="41"/>
              </w:numPr>
              <w:tabs>
                <w:tab w:val="clear" w:pos="4153"/>
                <w:tab w:val="clear" w:pos="8306"/>
              </w:tabs>
              <w:rPr>
                <w:rFonts w:cs="Arial"/>
                <w:bCs/>
                <w:color w:val="000000"/>
                <w:sz w:val="22"/>
                <w:szCs w:val="22"/>
              </w:rPr>
            </w:pPr>
            <w:r w:rsidRPr="007B2F3E">
              <w:rPr>
                <w:rFonts w:cs="Arial"/>
                <w:bCs/>
                <w:color w:val="000000"/>
                <w:sz w:val="22"/>
                <w:szCs w:val="22"/>
              </w:rPr>
              <w:t>Feedback from EXGA</w:t>
            </w:r>
          </w:p>
        </w:tc>
        <w:tc>
          <w:tcPr>
            <w:tcW w:w="2610" w:type="dxa"/>
            <w:gridSpan w:val="2"/>
            <w:shd w:val="clear" w:color="auto" w:fill="EFF4FF"/>
          </w:tcPr>
          <w:p w14:paraId="360C65E7" w14:textId="77777777" w:rsidR="00BD6B0F" w:rsidRPr="0002041F" w:rsidRDefault="00BD6B0F" w:rsidP="00BD6B0F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rFonts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cs="Arial"/>
                <w:i/>
                <w:iCs/>
                <w:color w:val="000000"/>
                <w:sz w:val="22"/>
                <w:szCs w:val="22"/>
              </w:rPr>
              <w:t>Jonathan</w:t>
            </w:r>
          </w:p>
        </w:tc>
      </w:tr>
      <w:tr w:rsidR="00BD6B0F" w:rsidRPr="00016991" w14:paraId="7F9355D6" w14:textId="77777777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EFF4FF"/>
          </w:tcPr>
          <w:p w14:paraId="772DB9DB" w14:textId="77777777" w:rsidR="00BD6B0F" w:rsidRPr="0002041F" w:rsidRDefault="00BD6B0F" w:rsidP="00BD6B0F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11:30</w:t>
            </w:r>
          </w:p>
        </w:tc>
        <w:tc>
          <w:tcPr>
            <w:tcW w:w="5553" w:type="dxa"/>
            <w:shd w:val="clear" w:color="auto" w:fill="EFF4FF"/>
          </w:tcPr>
          <w:p w14:paraId="303FEEC9" w14:textId="77777777" w:rsidR="00BD6B0F" w:rsidRPr="0002041F" w:rsidRDefault="00BD6B0F" w:rsidP="00BD6B0F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Cs/>
                <w:color w:val="000000"/>
                <w:sz w:val="22"/>
                <w:szCs w:val="22"/>
              </w:rPr>
              <w:t>ROI</w:t>
            </w:r>
          </w:p>
        </w:tc>
        <w:tc>
          <w:tcPr>
            <w:tcW w:w="2610" w:type="dxa"/>
            <w:gridSpan w:val="2"/>
            <w:shd w:val="clear" w:color="auto" w:fill="EFF4FF"/>
          </w:tcPr>
          <w:p w14:paraId="1FB861F9" w14:textId="77777777" w:rsidR="00BD6B0F" w:rsidRPr="0002041F" w:rsidRDefault="00BD6B0F" w:rsidP="00BD6B0F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rFonts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cs="Arial"/>
                <w:i/>
                <w:iCs/>
                <w:color w:val="000000"/>
                <w:sz w:val="22"/>
                <w:szCs w:val="22"/>
              </w:rPr>
              <w:t>All</w:t>
            </w:r>
          </w:p>
        </w:tc>
      </w:tr>
      <w:tr w:rsidR="00BD6B0F" w:rsidRPr="00016991" w14:paraId="2B9D9CA9" w14:textId="77777777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EFF4FF"/>
          </w:tcPr>
          <w:p w14:paraId="5250DE6A" w14:textId="77777777" w:rsidR="00BD6B0F" w:rsidRDefault="00BD6B0F" w:rsidP="00BD6B0F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11:50</w:t>
            </w:r>
          </w:p>
        </w:tc>
        <w:tc>
          <w:tcPr>
            <w:tcW w:w="5553" w:type="dxa"/>
            <w:shd w:val="clear" w:color="auto" w:fill="EFF4FF"/>
          </w:tcPr>
          <w:p w14:paraId="0371631A" w14:textId="77777777" w:rsidR="00BD6B0F" w:rsidRDefault="00BD6B0F" w:rsidP="00BD6B0F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Cs/>
                <w:color w:val="000000"/>
                <w:sz w:val="22"/>
                <w:szCs w:val="22"/>
              </w:rPr>
              <w:t>Wrap up</w:t>
            </w:r>
          </w:p>
        </w:tc>
        <w:tc>
          <w:tcPr>
            <w:tcW w:w="2610" w:type="dxa"/>
            <w:gridSpan w:val="2"/>
            <w:shd w:val="clear" w:color="auto" w:fill="EFF4FF"/>
          </w:tcPr>
          <w:p w14:paraId="2FF380B6" w14:textId="77777777" w:rsidR="00BD6B0F" w:rsidRDefault="00BD6B0F" w:rsidP="00BD6B0F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rFonts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cs="Arial"/>
                <w:i/>
                <w:iCs/>
                <w:color w:val="000000"/>
                <w:sz w:val="22"/>
                <w:szCs w:val="22"/>
              </w:rPr>
              <w:t>Jonathan</w:t>
            </w:r>
          </w:p>
        </w:tc>
      </w:tr>
      <w:tr w:rsidR="00BD6B0F" w:rsidRPr="00016991" w14:paraId="74DA747B" w14:textId="77777777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F79646"/>
          </w:tcPr>
          <w:p w14:paraId="588FD15D" w14:textId="77777777" w:rsidR="00BD6B0F" w:rsidRPr="000432F0" w:rsidRDefault="00BD6B0F" w:rsidP="00BD6B0F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12:15</w:t>
            </w:r>
          </w:p>
        </w:tc>
        <w:tc>
          <w:tcPr>
            <w:tcW w:w="5553" w:type="dxa"/>
            <w:shd w:val="clear" w:color="auto" w:fill="F79646"/>
          </w:tcPr>
          <w:p w14:paraId="205FD20D" w14:textId="77777777" w:rsidR="00BD6B0F" w:rsidRPr="0002041F" w:rsidRDefault="00BD6B0F" w:rsidP="00BD6B0F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i/>
                <w:color w:val="000000"/>
                <w:sz w:val="22"/>
                <w:szCs w:val="22"/>
              </w:rPr>
            </w:pPr>
            <w:r w:rsidRPr="0002041F">
              <w:rPr>
                <w:rFonts w:cs="Arial"/>
                <w:i/>
                <w:color w:val="000000"/>
                <w:sz w:val="22"/>
                <w:szCs w:val="22"/>
              </w:rPr>
              <w:t>End of meeting</w:t>
            </w:r>
          </w:p>
        </w:tc>
        <w:tc>
          <w:tcPr>
            <w:tcW w:w="2610" w:type="dxa"/>
            <w:gridSpan w:val="2"/>
            <w:shd w:val="clear" w:color="auto" w:fill="F79646"/>
          </w:tcPr>
          <w:p w14:paraId="1709FA77" w14:textId="77777777" w:rsidR="00BD6B0F" w:rsidRPr="0002041F" w:rsidRDefault="00BD6B0F" w:rsidP="00BD6B0F">
            <w:pPr>
              <w:pStyle w:val="Header"/>
              <w:tabs>
                <w:tab w:val="clear" w:pos="4153"/>
                <w:tab w:val="clear" w:pos="8306"/>
              </w:tabs>
              <w:ind w:right="-108"/>
              <w:jc w:val="center"/>
              <w:rPr>
                <w:rFonts w:cs="Arial"/>
                <w:i/>
                <w:color w:val="000000"/>
                <w:sz w:val="22"/>
                <w:szCs w:val="22"/>
              </w:rPr>
            </w:pPr>
          </w:p>
        </w:tc>
      </w:tr>
    </w:tbl>
    <w:p w14:paraId="7BB376EF" w14:textId="77777777" w:rsidR="00EE476A" w:rsidRPr="00016991" w:rsidRDefault="00EE476A" w:rsidP="006D5C6D"/>
    <w:sectPr w:rsidR="00EE476A" w:rsidRPr="00016991" w:rsidSect="006D5C6D">
      <w:footerReference w:type="default" r:id="rId8"/>
      <w:headerReference w:type="first" r:id="rId9"/>
      <w:footerReference w:type="first" r:id="rId10"/>
      <w:type w:val="continuous"/>
      <w:pgSz w:w="11906" w:h="16838" w:code="9"/>
      <w:pgMar w:top="993" w:right="1361" w:bottom="1350" w:left="1361" w:header="720" w:footer="72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6239C8" w14:textId="77777777" w:rsidR="00DE42A9" w:rsidRDefault="00DE42A9">
      <w:r>
        <w:separator/>
      </w:r>
    </w:p>
  </w:endnote>
  <w:endnote w:type="continuationSeparator" w:id="0">
    <w:p w14:paraId="26476239" w14:textId="77777777" w:rsidR="00DE42A9" w:rsidRDefault="00DE4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42C795" w14:textId="77777777" w:rsidR="00EE476A" w:rsidRPr="009E1B7C" w:rsidRDefault="00EE476A">
    <w:pPr>
      <w:pStyle w:val="Footer"/>
      <w:rPr>
        <w:lang w:val="de-DE"/>
      </w:rPr>
    </w:pPr>
    <w:r>
      <w:rPr>
        <w:snapToGrid w:val="0"/>
        <w:lang w:val="en-US"/>
      </w:rPr>
      <w:fldChar w:fldCharType="begin"/>
    </w:r>
    <w:r w:rsidRPr="009E1B7C">
      <w:rPr>
        <w:snapToGrid w:val="0"/>
        <w:lang w:val="de-DE"/>
      </w:rPr>
      <w:instrText xml:space="preserve"> FILENAME  </w:instrText>
    </w:r>
    <w:r>
      <w:rPr>
        <w:snapToGrid w:val="0"/>
        <w:lang w:val="en-US"/>
      </w:rPr>
      <w:fldChar w:fldCharType="separate"/>
    </w:r>
    <w:r w:rsidR="009A0878">
      <w:rPr>
        <w:noProof/>
        <w:snapToGrid w:val="0"/>
        <w:lang w:val="de-DE"/>
      </w:rPr>
      <w:t>Q-KEN_Dublin_Agenda.docx</w:t>
    </w:r>
    <w:r>
      <w:rPr>
        <w:snapToGrid w:val="0"/>
        <w:lang w:val="en-US"/>
      </w:rPr>
      <w:fldChar w:fldCharType="end"/>
    </w:r>
    <w:r w:rsidRPr="009E1B7C">
      <w:rPr>
        <w:lang w:val="de-DE"/>
      </w:rPr>
      <w:tab/>
    </w:r>
    <w:r w:rsidR="000015E7">
      <w:fldChar w:fldCharType="begin"/>
    </w:r>
    <w:r w:rsidR="000015E7">
      <w:instrText xml:space="preserve"> DATE \@ "dd/MM/yy" </w:instrText>
    </w:r>
    <w:r w:rsidR="000015E7">
      <w:fldChar w:fldCharType="separate"/>
    </w:r>
    <w:r w:rsidR="00C13AE8">
      <w:rPr>
        <w:noProof/>
      </w:rPr>
      <w:t>22/06/18</w:t>
    </w:r>
    <w:r w:rsidR="000015E7">
      <w:fldChar w:fldCharType="end"/>
    </w:r>
    <w:r w:rsidRPr="009E1B7C">
      <w:rPr>
        <w:lang w:val="de-DE"/>
      </w:rPr>
      <w:tab/>
    </w:r>
    <w:r w:rsidRPr="009E1B7C">
      <w:rPr>
        <w:snapToGrid w:val="0"/>
        <w:lang w:val="de-DE"/>
      </w:rPr>
      <w:t xml:space="preserve">Page </w:t>
    </w:r>
    <w:r w:rsidRPr="00546806">
      <w:rPr>
        <w:snapToGrid w:val="0"/>
        <w:lang w:val="en-US"/>
      </w:rPr>
      <w:fldChar w:fldCharType="begin"/>
    </w:r>
    <w:r w:rsidRPr="009E1B7C">
      <w:rPr>
        <w:snapToGrid w:val="0"/>
        <w:lang w:val="de-DE"/>
      </w:rPr>
      <w:instrText xml:space="preserve"> PAGE </w:instrText>
    </w:r>
    <w:r w:rsidRPr="00546806">
      <w:rPr>
        <w:snapToGrid w:val="0"/>
        <w:lang w:val="en-US"/>
      </w:rPr>
      <w:fldChar w:fldCharType="separate"/>
    </w:r>
    <w:r w:rsidR="00C13AE8">
      <w:rPr>
        <w:noProof/>
        <w:snapToGrid w:val="0"/>
        <w:lang w:val="de-DE"/>
      </w:rPr>
      <w:t>2</w:t>
    </w:r>
    <w:r w:rsidRPr="00546806">
      <w:rPr>
        <w:snapToGrid w:val="0"/>
        <w:lang w:val="en-US"/>
      </w:rPr>
      <w:fldChar w:fldCharType="end"/>
    </w:r>
    <w:r w:rsidRPr="009E1B7C">
      <w:rPr>
        <w:snapToGrid w:val="0"/>
        <w:lang w:val="de-DE"/>
      </w:rPr>
      <w:t xml:space="preserve"> of </w:t>
    </w:r>
    <w:r w:rsidRPr="00546806">
      <w:rPr>
        <w:snapToGrid w:val="0"/>
        <w:lang w:val="en-US"/>
      </w:rPr>
      <w:fldChar w:fldCharType="begin"/>
    </w:r>
    <w:r w:rsidRPr="009E1B7C">
      <w:rPr>
        <w:snapToGrid w:val="0"/>
        <w:lang w:val="de-DE"/>
      </w:rPr>
      <w:instrText xml:space="preserve"> NUMPAGES </w:instrText>
    </w:r>
    <w:r w:rsidRPr="00546806">
      <w:rPr>
        <w:snapToGrid w:val="0"/>
        <w:lang w:val="en-US"/>
      </w:rPr>
      <w:fldChar w:fldCharType="separate"/>
    </w:r>
    <w:r w:rsidR="00C13AE8">
      <w:rPr>
        <w:noProof/>
        <w:snapToGrid w:val="0"/>
        <w:lang w:val="de-DE"/>
      </w:rPr>
      <w:t>2</w:t>
    </w:r>
    <w:r w:rsidRPr="00546806">
      <w:rPr>
        <w:snapToGrid w:val="0"/>
        <w:lang w:val="en-US"/>
      </w:rPr>
      <w:fldChar w:fldCharType="end"/>
    </w:r>
  </w:p>
  <w:p w14:paraId="7CEF91FE" w14:textId="77777777" w:rsidR="00EE476A" w:rsidRPr="009E1B7C" w:rsidRDefault="00EE476A">
    <w:pPr>
      <w:pStyle w:val="Footer"/>
      <w:rPr>
        <w:lang w:val="de-DE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E05D6E" w14:textId="77777777" w:rsidR="00EE476A" w:rsidRPr="00751D7E" w:rsidRDefault="00EE476A">
    <w:pPr>
      <w:pStyle w:val="Footer"/>
      <w:rPr>
        <w:lang w:val="en-US"/>
      </w:rPr>
    </w:pPr>
    <w:r w:rsidRPr="00751D7E">
      <w:rPr>
        <w:snapToGrid w:val="0"/>
        <w:lang w:val="en-US"/>
      </w:rPr>
      <w:fldChar w:fldCharType="begin"/>
    </w:r>
    <w:r w:rsidRPr="00751D7E">
      <w:rPr>
        <w:snapToGrid w:val="0"/>
        <w:lang w:val="en-US"/>
      </w:rPr>
      <w:instrText xml:space="preserve"> FILENAME </w:instrText>
    </w:r>
    <w:r w:rsidRPr="00751D7E">
      <w:rPr>
        <w:snapToGrid w:val="0"/>
        <w:lang w:val="en-US"/>
      </w:rPr>
      <w:fldChar w:fldCharType="separate"/>
    </w:r>
    <w:r w:rsidR="009A0878">
      <w:rPr>
        <w:noProof/>
        <w:snapToGrid w:val="0"/>
        <w:lang w:val="en-US"/>
      </w:rPr>
      <w:t>Q-KEN_Dublin_Agenda.docx</w:t>
    </w:r>
    <w:r w:rsidRPr="00751D7E">
      <w:rPr>
        <w:snapToGrid w:val="0"/>
        <w:lang w:val="en-US"/>
      </w:rPr>
      <w:fldChar w:fldCharType="end"/>
    </w:r>
    <w:r w:rsidRPr="00751D7E">
      <w:rPr>
        <w:lang w:val="en-US"/>
      </w:rPr>
      <w:tab/>
    </w:r>
    <w:r w:rsidR="00F47B88">
      <w:fldChar w:fldCharType="begin"/>
    </w:r>
    <w:r w:rsidR="00F47B88">
      <w:instrText xml:space="preserve"> TIME \@ "dd/MM/yyyy" </w:instrText>
    </w:r>
    <w:r w:rsidR="00F47B88">
      <w:fldChar w:fldCharType="separate"/>
    </w:r>
    <w:r w:rsidR="00C13AE8">
      <w:rPr>
        <w:noProof/>
      </w:rPr>
      <w:t>22/06/2018</w:t>
    </w:r>
    <w:r w:rsidR="00F47B88">
      <w:rPr>
        <w:noProof/>
      </w:rPr>
      <w:fldChar w:fldCharType="end"/>
    </w:r>
    <w:r w:rsidRPr="00751D7E">
      <w:rPr>
        <w:lang w:val="en-US"/>
      </w:rPr>
      <w:tab/>
    </w:r>
    <w:r w:rsidRPr="00751D7E">
      <w:rPr>
        <w:snapToGrid w:val="0"/>
        <w:lang w:val="en-US"/>
      </w:rPr>
      <w:t xml:space="preserve">Page </w:t>
    </w:r>
    <w:r w:rsidRPr="00751D7E">
      <w:rPr>
        <w:snapToGrid w:val="0"/>
        <w:lang w:val="en-US"/>
      </w:rPr>
      <w:fldChar w:fldCharType="begin"/>
    </w:r>
    <w:r w:rsidRPr="00751D7E">
      <w:rPr>
        <w:snapToGrid w:val="0"/>
        <w:lang w:val="en-US"/>
      </w:rPr>
      <w:instrText xml:space="preserve"> PAGE </w:instrText>
    </w:r>
    <w:r w:rsidRPr="00751D7E">
      <w:rPr>
        <w:snapToGrid w:val="0"/>
        <w:lang w:val="en-US"/>
      </w:rPr>
      <w:fldChar w:fldCharType="separate"/>
    </w:r>
    <w:r w:rsidR="00C13AE8">
      <w:rPr>
        <w:noProof/>
        <w:snapToGrid w:val="0"/>
        <w:lang w:val="en-US"/>
      </w:rPr>
      <w:t>1</w:t>
    </w:r>
    <w:r w:rsidRPr="00751D7E">
      <w:rPr>
        <w:snapToGrid w:val="0"/>
        <w:lang w:val="en-US"/>
      </w:rPr>
      <w:fldChar w:fldCharType="end"/>
    </w:r>
    <w:r w:rsidRPr="00751D7E">
      <w:rPr>
        <w:snapToGrid w:val="0"/>
        <w:lang w:val="en-US"/>
      </w:rPr>
      <w:t xml:space="preserve"> of </w:t>
    </w:r>
    <w:r w:rsidRPr="00751D7E">
      <w:rPr>
        <w:snapToGrid w:val="0"/>
        <w:lang w:val="en-US"/>
      </w:rPr>
      <w:fldChar w:fldCharType="begin"/>
    </w:r>
    <w:r w:rsidRPr="00751D7E">
      <w:rPr>
        <w:snapToGrid w:val="0"/>
        <w:lang w:val="en-US"/>
      </w:rPr>
      <w:instrText xml:space="preserve"> NUMPAGES </w:instrText>
    </w:r>
    <w:r w:rsidRPr="00751D7E">
      <w:rPr>
        <w:snapToGrid w:val="0"/>
        <w:lang w:val="en-US"/>
      </w:rPr>
      <w:fldChar w:fldCharType="separate"/>
    </w:r>
    <w:r w:rsidR="00C13AE8">
      <w:rPr>
        <w:noProof/>
        <w:snapToGrid w:val="0"/>
        <w:lang w:val="en-US"/>
      </w:rPr>
      <w:t>2</w:t>
    </w:r>
    <w:r w:rsidRPr="00751D7E">
      <w:rPr>
        <w:snapToGrid w:val="0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3174B7" w14:textId="77777777" w:rsidR="00DE42A9" w:rsidRDefault="00DE42A9">
      <w:r>
        <w:separator/>
      </w:r>
    </w:p>
  </w:footnote>
  <w:footnote w:type="continuationSeparator" w:id="0">
    <w:p w14:paraId="4433328F" w14:textId="77777777" w:rsidR="00DE42A9" w:rsidRDefault="00DE42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0FC713" w14:textId="77777777" w:rsidR="00EE476A" w:rsidRDefault="0067234C">
    <w:pPr>
      <w:pStyle w:val="Header"/>
      <w:tabs>
        <w:tab w:val="clear" w:pos="4153"/>
        <w:tab w:val="clear" w:pos="8306"/>
      </w:tabs>
      <w:spacing w:after="1247"/>
      <w:rPr>
        <w:noProof/>
      </w:rPr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5FB5A2F6" wp14:editId="56399421">
          <wp:simplePos x="0" y="0"/>
          <wp:positionH relativeFrom="column">
            <wp:posOffset>0</wp:posOffset>
          </wp:positionH>
          <wp:positionV relativeFrom="paragraph">
            <wp:posOffset>459740</wp:posOffset>
          </wp:positionV>
          <wp:extent cx="2082800" cy="6731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2800" cy="673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54FC2A" w14:textId="77777777" w:rsidR="00EE476A" w:rsidRDefault="00EE476A">
    <w:pPr>
      <w:pStyle w:val="Header"/>
      <w:spacing w:after="7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552A94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DE5EE7"/>
    <w:multiLevelType w:val="hybridMultilevel"/>
    <w:tmpl w:val="1CEE18EA"/>
    <w:lvl w:ilvl="0" w:tplc="455689A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16C03"/>
    <w:multiLevelType w:val="hybridMultilevel"/>
    <w:tmpl w:val="3284543C"/>
    <w:lvl w:ilvl="0" w:tplc="2D2EA6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37653"/>
    <w:multiLevelType w:val="hybridMultilevel"/>
    <w:tmpl w:val="4D343F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103846"/>
    <w:multiLevelType w:val="hybridMultilevel"/>
    <w:tmpl w:val="D30638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045FF"/>
    <w:multiLevelType w:val="hybridMultilevel"/>
    <w:tmpl w:val="0E1CA50C"/>
    <w:lvl w:ilvl="0" w:tplc="55786674">
      <w:start w:val="22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AE1853"/>
    <w:multiLevelType w:val="multilevel"/>
    <w:tmpl w:val="A3F0CEA6"/>
    <w:lvl w:ilvl="0">
      <w:start w:val="1"/>
      <w:numFmt w:val="decimal"/>
      <w:lvlText w:val="%1"/>
      <w:lvlJc w:val="left"/>
      <w:pPr>
        <w:tabs>
          <w:tab w:val="num" w:pos="360"/>
        </w:tabs>
        <w:ind w:left="357" w:hanging="357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57" w:hanging="35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7" w15:restartNumberingAfterBreak="0">
    <w:nsid w:val="2E787AA4"/>
    <w:multiLevelType w:val="hybridMultilevel"/>
    <w:tmpl w:val="54A46A62"/>
    <w:lvl w:ilvl="0" w:tplc="3CF275EC">
      <w:start w:val="1"/>
      <w:numFmt w:val="lowerLetter"/>
      <w:lvlText w:val="%1-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A4E0B56"/>
    <w:multiLevelType w:val="hybridMultilevel"/>
    <w:tmpl w:val="4732D610"/>
    <w:lvl w:ilvl="0" w:tplc="2D2EA6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FD3CC2"/>
    <w:multiLevelType w:val="hybridMultilevel"/>
    <w:tmpl w:val="335CBB1C"/>
    <w:lvl w:ilvl="0" w:tplc="2D2EA6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EF7608"/>
    <w:multiLevelType w:val="hybridMultilevel"/>
    <w:tmpl w:val="6D6EA5F6"/>
    <w:lvl w:ilvl="0" w:tplc="F782F04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F17BAD"/>
    <w:multiLevelType w:val="hybridMultilevel"/>
    <w:tmpl w:val="F00CAE50"/>
    <w:lvl w:ilvl="0" w:tplc="75C8FB30">
      <w:start w:val="17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1E782D"/>
    <w:multiLevelType w:val="hybridMultilevel"/>
    <w:tmpl w:val="6A5498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880641"/>
    <w:multiLevelType w:val="multilevel"/>
    <w:tmpl w:val="2210017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4" w15:restartNumberingAfterBreak="0">
    <w:nsid w:val="547B3144"/>
    <w:multiLevelType w:val="hybridMultilevel"/>
    <w:tmpl w:val="B07C1B4E"/>
    <w:lvl w:ilvl="0" w:tplc="D7EAB1A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632000"/>
    <w:multiLevelType w:val="hybridMultilevel"/>
    <w:tmpl w:val="3C8ACE90"/>
    <w:lvl w:ilvl="0" w:tplc="DBD2B32C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FB5407"/>
    <w:multiLevelType w:val="hybridMultilevel"/>
    <w:tmpl w:val="A8DEBA30"/>
    <w:lvl w:ilvl="0" w:tplc="FF725D5C">
      <w:start w:val="1"/>
      <w:numFmt w:val="bullet"/>
      <w:lvlText w:val=""/>
      <w:lvlJc w:val="left"/>
      <w:pPr>
        <w:tabs>
          <w:tab w:val="num" w:pos="284"/>
        </w:tabs>
        <w:ind w:left="720" w:hanging="607"/>
      </w:pPr>
      <w:rPr>
        <w:rFonts w:ascii="Symbol" w:hAnsi="Symbol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5B3B2C"/>
    <w:multiLevelType w:val="hybridMultilevel"/>
    <w:tmpl w:val="0052A9BE"/>
    <w:lvl w:ilvl="0" w:tplc="854A01A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B00A9E"/>
    <w:multiLevelType w:val="hybridMultilevel"/>
    <w:tmpl w:val="5CB4E6DA"/>
    <w:lvl w:ilvl="0" w:tplc="663C86DE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6807A5"/>
    <w:multiLevelType w:val="hybridMultilevel"/>
    <w:tmpl w:val="D7AA4C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7136C8"/>
    <w:multiLevelType w:val="hybridMultilevel"/>
    <w:tmpl w:val="9E187392"/>
    <w:lvl w:ilvl="0" w:tplc="2D2EA6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F81989"/>
    <w:multiLevelType w:val="hybridMultilevel"/>
    <w:tmpl w:val="97E0F304"/>
    <w:lvl w:ilvl="0" w:tplc="DBD2B32C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551313"/>
    <w:multiLevelType w:val="hybridMultilevel"/>
    <w:tmpl w:val="C1DCAACE"/>
    <w:lvl w:ilvl="0" w:tplc="93604C9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C10AB1"/>
    <w:multiLevelType w:val="hybridMultilevel"/>
    <w:tmpl w:val="48B0D81A"/>
    <w:lvl w:ilvl="0" w:tplc="A70C217E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9C5474"/>
    <w:multiLevelType w:val="hybridMultilevel"/>
    <w:tmpl w:val="A4A6E048"/>
    <w:lvl w:ilvl="0" w:tplc="2D2EA6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442BFB"/>
    <w:multiLevelType w:val="hybridMultilevel"/>
    <w:tmpl w:val="BBF055E2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6B5985"/>
    <w:multiLevelType w:val="multilevel"/>
    <w:tmpl w:val="A30C9312"/>
    <w:lvl w:ilvl="0">
      <w:start w:val="1"/>
      <w:numFmt w:val="decimal"/>
      <w:pStyle w:val="Heading1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pStyle w:val="Heading3"/>
      <w:lvlText w:val="%1.%2"/>
      <w:lvlJc w:val="left"/>
      <w:pPr>
        <w:tabs>
          <w:tab w:val="num" w:pos="360"/>
        </w:tabs>
        <w:ind w:left="357" w:hanging="35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7" w15:restartNumberingAfterBreak="0">
    <w:nsid w:val="7D836F48"/>
    <w:multiLevelType w:val="hybridMultilevel"/>
    <w:tmpl w:val="E144A952"/>
    <w:lvl w:ilvl="0" w:tplc="040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3"/>
  </w:num>
  <w:num w:numId="12">
    <w:abstractNumId w:val="26"/>
  </w:num>
  <w:num w:numId="13">
    <w:abstractNumId w:val="6"/>
  </w:num>
  <w:num w:numId="14">
    <w:abstractNumId w:val="12"/>
  </w:num>
  <w:num w:numId="15">
    <w:abstractNumId w:val="4"/>
  </w:num>
  <w:num w:numId="16">
    <w:abstractNumId w:val="19"/>
  </w:num>
  <w:num w:numId="17">
    <w:abstractNumId w:val="1"/>
  </w:num>
  <w:num w:numId="18">
    <w:abstractNumId w:val="8"/>
  </w:num>
  <w:num w:numId="19">
    <w:abstractNumId w:val="9"/>
  </w:num>
  <w:num w:numId="20">
    <w:abstractNumId w:val="20"/>
  </w:num>
  <w:num w:numId="21">
    <w:abstractNumId w:val="2"/>
  </w:num>
  <w:num w:numId="22">
    <w:abstractNumId w:val="24"/>
  </w:num>
  <w:num w:numId="23">
    <w:abstractNumId w:val="6"/>
  </w:num>
  <w:num w:numId="24">
    <w:abstractNumId w:val="6"/>
  </w:num>
  <w:num w:numId="25">
    <w:abstractNumId w:val="6"/>
  </w:num>
  <w:num w:numId="26">
    <w:abstractNumId w:val="16"/>
  </w:num>
  <w:num w:numId="27">
    <w:abstractNumId w:val="5"/>
  </w:num>
  <w:num w:numId="28">
    <w:abstractNumId w:val="25"/>
  </w:num>
  <w:num w:numId="29">
    <w:abstractNumId w:val="0"/>
  </w:num>
  <w:num w:numId="30">
    <w:abstractNumId w:val="14"/>
  </w:num>
  <w:num w:numId="31">
    <w:abstractNumId w:val="27"/>
  </w:num>
  <w:num w:numId="32">
    <w:abstractNumId w:val="15"/>
  </w:num>
  <w:num w:numId="33">
    <w:abstractNumId w:val="21"/>
  </w:num>
  <w:num w:numId="34">
    <w:abstractNumId w:val="11"/>
  </w:num>
  <w:num w:numId="35">
    <w:abstractNumId w:val="22"/>
  </w:num>
  <w:num w:numId="36">
    <w:abstractNumId w:val="10"/>
  </w:num>
  <w:num w:numId="37">
    <w:abstractNumId w:val="18"/>
  </w:num>
  <w:num w:numId="38">
    <w:abstractNumId w:val="23"/>
  </w:num>
  <w:num w:numId="39">
    <w:abstractNumId w:val="7"/>
  </w:num>
  <w:num w:numId="40">
    <w:abstractNumId w:val="17"/>
  </w:num>
  <w:num w:numId="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ctiveWritingStyle w:appName="MSWord" w:lang="fr-FR" w:vendorID="64" w:dllVersion="0" w:nlCheck="1" w:checkStyle="0"/>
  <w:activeWritingStyle w:appName="MSWord" w:lang="en-GB" w:vendorID="64" w:dllVersion="0" w:nlCheck="1" w:checkStyle="1"/>
  <w:activeWritingStyle w:appName="MSWord" w:lang="en-US" w:vendorID="64" w:dllVersion="0" w:nlCheck="1" w:checkStyle="1"/>
  <w:activeWritingStyle w:appName="MSWord" w:lang="en-GB" w:vendorID="64" w:dllVersion="6" w:nlCheck="1" w:checkStyle="1"/>
  <w:activeWritingStyle w:appName="MSWord" w:lang="fr-FR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en-IE" w:vendorID="64" w:dllVersion="0" w:nlCheck="1" w:checkStyle="0"/>
  <w:activeWritingStyle w:appName="MSWord" w:lang="fr-FR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DCC"/>
    <w:rsid w:val="0000003E"/>
    <w:rsid w:val="000015E7"/>
    <w:rsid w:val="00003C26"/>
    <w:rsid w:val="00016426"/>
    <w:rsid w:val="00016991"/>
    <w:rsid w:val="0002041F"/>
    <w:rsid w:val="0003503B"/>
    <w:rsid w:val="00035683"/>
    <w:rsid w:val="000363C8"/>
    <w:rsid w:val="00042BDD"/>
    <w:rsid w:val="000432F0"/>
    <w:rsid w:val="00044AE0"/>
    <w:rsid w:val="00047F96"/>
    <w:rsid w:val="00053153"/>
    <w:rsid w:val="0005365D"/>
    <w:rsid w:val="000668A6"/>
    <w:rsid w:val="00067474"/>
    <w:rsid w:val="000842D9"/>
    <w:rsid w:val="00090A78"/>
    <w:rsid w:val="000A2A52"/>
    <w:rsid w:val="000B1D7A"/>
    <w:rsid w:val="000C6323"/>
    <w:rsid w:val="000D24F0"/>
    <w:rsid w:val="000D3559"/>
    <w:rsid w:val="000D652A"/>
    <w:rsid w:val="000E1BDE"/>
    <w:rsid w:val="00100C45"/>
    <w:rsid w:val="0010224D"/>
    <w:rsid w:val="001127D1"/>
    <w:rsid w:val="00117295"/>
    <w:rsid w:val="0012326B"/>
    <w:rsid w:val="00135DFE"/>
    <w:rsid w:val="00137227"/>
    <w:rsid w:val="0013795C"/>
    <w:rsid w:val="00144615"/>
    <w:rsid w:val="00146881"/>
    <w:rsid w:val="001509C5"/>
    <w:rsid w:val="00155FD2"/>
    <w:rsid w:val="00157207"/>
    <w:rsid w:val="001578D9"/>
    <w:rsid w:val="001636C8"/>
    <w:rsid w:val="001675D4"/>
    <w:rsid w:val="001801D0"/>
    <w:rsid w:val="00180937"/>
    <w:rsid w:val="00184120"/>
    <w:rsid w:val="00184521"/>
    <w:rsid w:val="00197B34"/>
    <w:rsid w:val="001A5F51"/>
    <w:rsid w:val="001A6FB7"/>
    <w:rsid w:val="001A77C2"/>
    <w:rsid w:val="001B341C"/>
    <w:rsid w:val="001C4273"/>
    <w:rsid w:val="001C7705"/>
    <w:rsid w:val="001E0220"/>
    <w:rsid w:val="001E036C"/>
    <w:rsid w:val="001E506D"/>
    <w:rsid w:val="001E5781"/>
    <w:rsid w:val="001E60FB"/>
    <w:rsid w:val="001E6BE0"/>
    <w:rsid w:val="001F322C"/>
    <w:rsid w:val="001F7235"/>
    <w:rsid w:val="001F7756"/>
    <w:rsid w:val="002013E6"/>
    <w:rsid w:val="00201509"/>
    <w:rsid w:val="00201F10"/>
    <w:rsid w:val="00203378"/>
    <w:rsid w:val="00207EA5"/>
    <w:rsid w:val="00210EEA"/>
    <w:rsid w:val="002118EF"/>
    <w:rsid w:val="00212020"/>
    <w:rsid w:val="002204A5"/>
    <w:rsid w:val="0023069A"/>
    <w:rsid w:val="00232747"/>
    <w:rsid w:val="00237025"/>
    <w:rsid w:val="00237FBA"/>
    <w:rsid w:val="00253812"/>
    <w:rsid w:val="00255000"/>
    <w:rsid w:val="002645AA"/>
    <w:rsid w:val="0027658C"/>
    <w:rsid w:val="00283E23"/>
    <w:rsid w:val="00286325"/>
    <w:rsid w:val="002902EA"/>
    <w:rsid w:val="0029138D"/>
    <w:rsid w:val="002A297A"/>
    <w:rsid w:val="002B106B"/>
    <w:rsid w:val="002B66A0"/>
    <w:rsid w:val="002C2693"/>
    <w:rsid w:val="002C4222"/>
    <w:rsid w:val="002C4604"/>
    <w:rsid w:val="002C6B25"/>
    <w:rsid w:val="002D28F3"/>
    <w:rsid w:val="002D6868"/>
    <w:rsid w:val="002E7C3D"/>
    <w:rsid w:val="002F0001"/>
    <w:rsid w:val="002F20BE"/>
    <w:rsid w:val="002F6BE6"/>
    <w:rsid w:val="00303FE9"/>
    <w:rsid w:val="003149D8"/>
    <w:rsid w:val="00317582"/>
    <w:rsid w:val="00317B8C"/>
    <w:rsid w:val="00322BDB"/>
    <w:rsid w:val="00326CB9"/>
    <w:rsid w:val="00333961"/>
    <w:rsid w:val="00342327"/>
    <w:rsid w:val="003439A3"/>
    <w:rsid w:val="003468FA"/>
    <w:rsid w:val="00370DCC"/>
    <w:rsid w:val="003842C6"/>
    <w:rsid w:val="003855BD"/>
    <w:rsid w:val="00393948"/>
    <w:rsid w:val="003A0436"/>
    <w:rsid w:val="003A34BE"/>
    <w:rsid w:val="003A7935"/>
    <w:rsid w:val="003B2382"/>
    <w:rsid w:val="003B53DD"/>
    <w:rsid w:val="003B7014"/>
    <w:rsid w:val="003C4179"/>
    <w:rsid w:val="003C54CE"/>
    <w:rsid w:val="003C686D"/>
    <w:rsid w:val="003C7BDB"/>
    <w:rsid w:val="003D4677"/>
    <w:rsid w:val="003D57F9"/>
    <w:rsid w:val="003D6C0B"/>
    <w:rsid w:val="003E0195"/>
    <w:rsid w:val="003E306A"/>
    <w:rsid w:val="00400818"/>
    <w:rsid w:val="004032E2"/>
    <w:rsid w:val="004041D0"/>
    <w:rsid w:val="004170DE"/>
    <w:rsid w:val="00426732"/>
    <w:rsid w:val="00443268"/>
    <w:rsid w:val="0044345B"/>
    <w:rsid w:val="0044367B"/>
    <w:rsid w:val="004455C8"/>
    <w:rsid w:val="00450117"/>
    <w:rsid w:val="004640F1"/>
    <w:rsid w:val="00464D54"/>
    <w:rsid w:val="00464DF9"/>
    <w:rsid w:val="00472AD4"/>
    <w:rsid w:val="004737E5"/>
    <w:rsid w:val="00474A6C"/>
    <w:rsid w:val="00474BAD"/>
    <w:rsid w:val="00480D0C"/>
    <w:rsid w:val="00482C1A"/>
    <w:rsid w:val="00483A25"/>
    <w:rsid w:val="0048541F"/>
    <w:rsid w:val="004858AE"/>
    <w:rsid w:val="00486456"/>
    <w:rsid w:val="004972FB"/>
    <w:rsid w:val="004A616B"/>
    <w:rsid w:val="004B1748"/>
    <w:rsid w:val="004B71DE"/>
    <w:rsid w:val="004C23AE"/>
    <w:rsid w:val="004C4D1E"/>
    <w:rsid w:val="004C64DD"/>
    <w:rsid w:val="004D1FEA"/>
    <w:rsid w:val="004D4CB4"/>
    <w:rsid w:val="004D7434"/>
    <w:rsid w:val="004F1656"/>
    <w:rsid w:val="004F5181"/>
    <w:rsid w:val="004F768E"/>
    <w:rsid w:val="005006CE"/>
    <w:rsid w:val="00515186"/>
    <w:rsid w:val="00522EDA"/>
    <w:rsid w:val="00523EFE"/>
    <w:rsid w:val="00532A10"/>
    <w:rsid w:val="0053331E"/>
    <w:rsid w:val="005356D8"/>
    <w:rsid w:val="0054015D"/>
    <w:rsid w:val="00541E8E"/>
    <w:rsid w:val="00542447"/>
    <w:rsid w:val="00546806"/>
    <w:rsid w:val="00550663"/>
    <w:rsid w:val="00551F14"/>
    <w:rsid w:val="00552200"/>
    <w:rsid w:val="00565A56"/>
    <w:rsid w:val="00574C20"/>
    <w:rsid w:val="0057760D"/>
    <w:rsid w:val="00580DA3"/>
    <w:rsid w:val="00583175"/>
    <w:rsid w:val="00583D1A"/>
    <w:rsid w:val="00584A4D"/>
    <w:rsid w:val="0059375F"/>
    <w:rsid w:val="00595D28"/>
    <w:rsid w:val="005A0377"/>
    <w:rsid w:val="005B0237"/>
    <w:rsid w:val="005B236D"/>
    <w:rsid w:val="005B3120"/>
    <w:rsid w:val="005B733F"/>
    <w:rsid w:val="005C0177"/>
    <w:rsid w:val="005C4855"/>
    <w:rsid w:val="005C4AD2"/>
    <w:rsid w:val="005C7163"/>
    <w:rsid w:val="005D2955"/>
    <w:rsid w:val="005D6859"/>
    <w:rsid w:val="005F3070"/>
    <w:rsid w:val="006117B6"/>
    <w:rsid w:val="0061242E"/>
    <w:rsid w:val="00617A40"/>
    <w:rsid w:val="0062421A"/>
    <w:rsid w:val="00625471"/>
    <w:rsid w:val="00630352"/>
    <w:rsid w:val="0063159C"/>
    <w:rsid w:val="00633B4D"/>
    <w:rsid w:val="00633C7B"/>
    <w:rsid w:val="00636EFB"/>
    <w:rsid w:val="00647951"/>
    <w:rsid w:val="00650D04"/>
    <w:rsid w:val="00654FD2"/>
    <w:rsid w:val="00656230"/>
    <w:rsid w:val="00656269"/>
    <w:rsid w:val="0066157D"/>
    <w:rsid w:val="006652A1"/>
    <w:rsid w:val="0067234C"/>
    <w:rsid w:val="006724AF"/>
    <w:rsid w:val="006752D6"/>
    <w:rsid w:val="006754D8"/>
    <w:rsid w:val="00676493"/>
    <w:rsid w:val="006778E0"/>
    <w:rsid w:val="00677A37"/>
    <w:rsid w:val="00677E9C"/>
    <w:rsid w:val="00684094"/>
    <w:rsid w:val="00684CF2"/>
    <w:rsid w:val="00686240"/>
    <w:rsid w:val="00691BE6"/>
    <w:rsid w:val="0069299D"/>
    <w:rsid w:val="00692A8B"/>
    <w:rsid w:val="00696664"/>
    <w:rsid w:val="006A2707"/>
    <w:rsid w:val="006A2814"/>
    <w:rsid w:val="006A5FBC"/>
    <w:rsid w:val="006B1E62"/>
    <w:rsid w:val="006B4484"/>
    <w:rsid w:val="006D0C6E"/>
    <w:rsid w:val="006D2A38"/>
    <w:rsid w:val="006D2BB7"/>
    <w:rsid w:val="006D36CB"/>
    <w:rsid w:val="006D4DE1"/>
    <w:rsid w:val="006D59CD"/>
    <w:rsid w:val="006D5C6D"/>
    <w:rsid w:val="006D6369"/>
    <w:rsid w:val="006D692B"/>
    <w:rsid w:val="006F19BA"/>
    <w:rsid w:val="006F4388"/>
    <w:rsid w:val="007002DB"/>
    <w:rsid w:val="007047FA"/>
    <w:rsid w:val="00716104"/>
    <w:rsid w:val="00717D37"/>
    <w:rsid w:val="00720541"/>
    <w:rsid w:val="00731453"/>
    <w:rsid w:val="0074307E"/>
    <w:rsid w:val="00751D7E"/>
    <w:rsid w:val="00760BB1"/>
    <w:rsid w:val="00767CE4"/>
    <w:rsid w:val="00781E6C"/>
    <w:rsid w:val="0078297C"/>
    <w:rsid w:val="00785D1E"/>
    <w:rsid w:val="00787844"/>
    <w:rsid w:val="007935E1"/>
    <w:rsid w:val="007938B5"/>
    <w:rsid w:val="00793AB0"/>
    <w:rsid w:val="007945FD"/>
    <w:rsid w:val="007A2AE7"/>
    <w:rsid w:val="007B2D24"/>
    <w:rsid w:val="007B2F3E"/>
    <w:rsid w:val="007C05CA"/>
    <w:rsid w:val="007C0F66"/>
    <w:rsid w:val="007C402B"/>
    <w:rsid w:val="007D0E31"/>
    <w:rsid w:val="007D30ED"/>
    <w:rsid w:val="007D5151"/>
    <w:rsid w:val="007E1AE8"/>
    <w:rsid w:val="007E4967"/>
    <w:rsid w:val="007E5357"/>
    <w:rsid w:val="007F3859"/>
    <w:rsid w:val="007F3E9B"/>
    <w:rsid w:val="007F4E2D"/>
    <w:rsid w:val="00800085"/>
    <w:rsid w:val="00812A74"/>
    <w:rsid w:val="0081741B"/>
    <w:rsid w:val="00822152"/>
    <w:rsid w:val="0082257C"/>
    <w:rsid w:val="008234A3"/>
    <w:rsid w:val="00836222"/>
    <w:rsid w:val="008405DC"/>
    <w:rsid w:val="008433FA"/>
    <w:rsid w:val="008463CB"/>
    <w:rsid w:val="00851EE7"/>
    <w:rsid w:val="008544C5"/>
    <w:rsid w:val="00855EB0"/>
    <w:rsid w:val="00855F64"/>
    <w:rsid w:val="00860428"/>
    <w:rsid w:val="00861F6C"/>
    <w:rsid w:val="00871A8E"/>
    <w:rsid w:val="00873344"/>
    <w:rsid w:val="00886CB0"/>
    <w:rsid w:val="008A56A5"/>
    <w:rsid w:val="008B4E9B"/>
    <w:rsid w:val="008B70A7"/>
    <w:rsid w:val="008C0B66"/>
    <w:rsid w:val="008C15D2"/>
    <w:rsid w:val="008C1A90"/>
    <w:rsid w:val="008C59BA"/>
    <w:rsid w:val="008D3F85"/>
    <w:rsid w:val="008D5739"/>
    <w:rsid w:val="008D65A2"/>
    <w:rsid w:val="008E1892"/>
    <w:rsid w:val="008E4787"/>
    <w:rsid w:val="008E5820"/>
    <w:rsid w:val="008F75E6"/>
    <w:rsid w:val="008F7D9D"/>
    <w:rsid w:val="0090032F"/>
    <w:rsid w:val="00904A45"/>
    <w:rsid w:val="00912800"/>
    <w:rsid w:val="00914E4E"/>
    <w:rsid w:val="00915CE1"/>
    <w:rsid w:val="009217EA"/>
    <w:rsid w:val="009332B2"/>
    <w:rsid w:val="009354D7"/>
    <w:rsid w:val="00944D8C"/>
    <w:rsid w:val="00950D46"/>
    <w:rsid w:val="009544A3"/>
    <w:rsid w:val="00971016"/>
    <w:rsid w:val="00975E10"/>
    <w:rsid w:val="009836A9"/>
    <w:rsid w:val="009841BD"/>
    <w:rsid w:val="00987AAA"/>
    <w:rsid w:val="00992A41"/>
    <w:rsid w:val="00993C6E"/>
    <w:rsid w:val="00993FB3"/>
    <w:rsid w:val="00996DB7"/>
    <w:rsid w:val="009A0878"/>
    <w:rsid w:val="009A57DF"/>
    <w:rsid w:val="009A72FF"/>
    <w:rsid w:val="009B2A03"/>
    <w:rsid w:val="009B3741"/>
    <w:rsid w:val="009B3C6B"/>
    <w:rsid w:val="009C01B6"/>
    <w:rsid w:val="009D25DE"/>
    <w:rsid w:val="009E1B7C"/>
    <w:rsid w:val="009F3C9E"/>
    <w:rsid w:val="009F44F8"/>
    <w:rsid w:val="009F6561"/>
    <w:rsid w:val="00A00884"/>
    <w:rsid w:val="00A02F65"/>
    <w:rsid w:val="00A0315A"/>
    <w:rsid w:val="00A17BB2"/>
    <w:rsid w:val="00A27FF9"/>
    <w:rsid w:val="00A365C6"/>
    <w:rsid w:val="00A473D5"/>
    <w:rsid w:val="00A56D3C"/>
    <w:rsid w:val="00A6409C"/>
    <w:rsid w:val="00A71A4E"/>
    <w:rsid w:val="00A7420E"/>
    <w:rsid w:val="00A829BD"/>
    <w:rsid w:val="00A96A1B"/>
    <w:rsid w:val="00AA5219"/>
    <w:rsid w:val="00AA6D50"/>
    <w:rsid w:val="00AB4263"/>
    <w:rsid w:val="00AC2D75"/>
    <w:rsid w:val="00AD11AA"/>
    <w:rsid w:val="00AD7974"/>
    <w:rsid w:val="00AE1D7A"/>
    <w:rsid w:val="00AE47CA"/>
    <w:rsid w:val="00AE6BFC"/>
    <w:rsid w:val="00AF0D79"/>
    <w:rsid w:val="00AF4323"/>
    <w:rsid w:val="00AF4FC6"/>
    <w:rsid w:val="00AF77D0"/>
    <w:rsid w:val="00B03510"/>
    <w:rsid w:val="00B07A61"/>
    <w:rsid w:val="00B1269D"/>
    <w:rsid w:val="00B21E33"/>
    <w:rsid w:val="00B2566B"/>
    <w:rsid w:val="00B25A5A"/>
    <w:rsid w:val="00B42E25"/>
    <w:rsid w:val="00B46167"/>
    <w:rsid w:val="00B65AC6"/>
    <w:rsid w:val="00B706A3"/>
    <w:rsid w:val="00B775DF"/>
    <w:rsid w:val="00BA2700"/>
    <w:rsid w:val="00BA42CF"/>
    <w:rsid w:val="00BA69F6"/>
    <w:rsid w:val="00BC1B85"/>
    <w:rsid w:val="00BD6B0F"/>
    <w:rsid w:val="00BD706B"/>
    <w:rsid w:val="00BE1840"/>
    <w:rsid w:val="00BF374B"/>
    <w:rsid w:val="00BF4E5A"/>
    <w:rsid w:val="00C01050"/>
    <w:rsid w:val="00C06603"/>
    <w:rsid w:val="00C100E9"/>
    <w:rsid w:val="00C13AE8"/>
    <w:rsid w:val="00C1747D"/>
    <w:rsid w:val="00C20FA8"/>
    <w:rsid w:val="00C21936"/>
    <w:rsid w:val="00C225A9"/>
    <w:rsid w:val="00C30C2F"/>
    <w:rsid w:val="00C31471"/>
    <w:rsid w:val="00C31567"/>
    <w:rsid w:val="00C318A4"/>
    <w:rsid w:val="00C31DC1"/>
    <w:rsid w:val="00C34952"/>
    <w:rsid w:val="00C36320"/>
    <w:rsid w:val="00C40C3B"/>
    <w:rsid w:val="00C41278"/>
    <w:rsid w:val="00C421AA"/>
    <w:rsid w:val="00C52E88"/>
    <w:rsid w:val="00C55000"/>
    <w:rsid w:val="00C61830"/>
    <w:rsid w:val="00C62859"/>
    <w:rsid w:val="00C652A8"/>
    <w:rsid w:val="00C70F98"/>
    <w:rsid w:val="00C75303"/>
    <w:rsid w:val="00C77820"/>
    <w:rsid w:val="00C823DD"/>
    <w:rsid w:val="00C82E98"/>
    <w:rsid w:val="00C86151"/>
    <w:rsid w:val="00CA2126"/>
    <w:rsid w:val="00CB7016"/>
    <w:rsid w:val="00CC0684"/>
    <w:rsid w:val="00CC0EC3"/>
    <w:rsid w:val="00CC1401"/>
    <w:rsid w:val="00CC2364"/>
    <w:rsid w:val="00CD322F"/>
    <w:rsid w:val="00CD73BE"/>
    <w:rsid w:val="00CE0C33"/>
    <w:rsid w:val="00CE4AFA"/>
    <w:rsid w:val="00CF0C4A"/>
    <w:rsid w:val="00D12D45"/>
    <w:rsid w:val="00D20E84"/>
    <w:rsid w:val="00D2256C"/>
    <w:rsid w:val="00D305B9"/>
    <w:rsid w:val="00D35313"/>
    <w:rsid w:val="00D35CA9"/>
    <w:rsid w:val="00D36A0C"/>
    <w:rsid w:val="00D37115"/>
    <w:rsid w:val="00D40318"/>
    <w:rsid w:val="00D47F04"/>
    <w:rsid w:val="00D54589"/>
    <w:rsid w:val="00D6392D"/>
    <w:rsid w:val="00D64DEA"/>
    <w:rsid w:val="00D67A53"/>
    <w:rsid w:val="00D70FD0"/>
    <w:rsid w:val="00D758AD"/>
    <w:rsid w:val="00D7595E"/>
    <w:rsid w:val="00D7749F"/>
    <w:rsid w:val="00D8521F"/>
    <w:rsid w:val="00D90A2B"/>
    <w:rsid w:val="00D921F5"/>
    <w:rsid w:val="00DA1577"/>
    <w:rsid w:val="00DA6B8C"/>
    <w:rsid w:val="00DB4399"/>
    <w:rsid w:val="00DB75BC"/>
    <w:rsid w:val="00DC7ABC"/>
    <w:rsid w:val="00DD0989"/>
    <w:rsid w:val="00DD4DEA"/>
    <w:rsid w:val="00DD6DCD"/>
    <w:rsid w:val="00DE42A9"/>
    <w:rsid w:val="00DF14E8"/>
    <w:rsid w:val="00E064A5"/>
    <w:rsid w:val="00E07680"/>
    <w:rsid w:val="00E16FD6"/>
    <w:rsid w:val="00E22E90"/>
    <w:rsid w:val="00E42981"/>
    <w:rsid w:val="00E528C7"/>
    <w:rsid w:val="00E5359D"/>
    <w:rsid w:val="00E54CAB"/>
    <w:rsid w:val="00E55EAE"/>
    <w:rsid w:val="00E572F6"/>
    <w:rsid w:val="00E57836"/>
    <w:rsid w:val="00E620A5"/>
    <w:rsid w:val="00E62A0D"/>
    <w:rsid w:val="00E647F6"/>
    <w:rsid w:val="00E70DF6"/>
    <w:rsid w:val="00E71745"/>
    <w:rsid w:val="00E717FA"/>
    <w:rsid w:val="00E74791"/>
    <w:rsid w:val="00E75F8A"/>
    <w:rsid w:val="00E80E8E"/>
    <w:rsid w:val="00E9014F"/>
    <w:rsid w:val="00E936FC"/>
    <w:rsid w:val="00E9577C"/>
    <w:rsid w:val="00E95B18"/>
    <w:rsid w:val="00E97788"/>
    <w:rsid w:val="00E97AC6"/>
    <w:rsid w:val="00EA0603"/>
    <w:rsid w:val="00EA249A"/>
    <w:rsid w:val="00EB21E7"/>
    <w:rsid w:val="00EB3991"/>
    <w:rsid w:val="00EC35A1"/>
    <w:rsid w:val="00ED6E91"/>
    <w:rsid w:val="00ED7B32"/>
    <w:rsid w:val="00EE2B3C"/>
    <w:rsid w:val="00EE476A"/>
    <w:rsid w:val="00EE698B"/>
    <w:rsid w:val="00F0145C"/>
    <w:rsid w:val="00F0418A"/>
    <w:rsid w:val="00F04B22"/>
    <w:rsid w:val="00F0697F"/>
    <w:rsid w:val="00F14646"/>
    <w:rsid w:val="00F21F42"/>
    <w:rsid w:val="00F237F8"/>
    <w:rsid w:val="00F244F8"/>
    <w:rsid w:val="00F25830"/>
    <w:rsid w:val="00F31CB7"/>
    <w:rsid w:val="00F33511"/>
    <w:rsid w:val="00F370D4"/>
    <w:rsid w:val="00F41891"/>
    <w:rsid w:val="00F41EAE"/>
    <w:rsid w:val="00F42FB9"/>
    <w:rsid w:val="00F43159"/>
    <w:rsid w:val="00F47B88"/>
    <w:rsid w:val="00F51C27"/>
    <w:rsid w:val="00F526E3"/>
    <w:rsid w:val="00F541B2"/>
    <w:rsid w:val="00F546A4"/>
    <w:rsid w:val="00F6179F"/>
    <w:rsid w:val="00F72F55"/>
    <w:rsid w:val="00F75C11"/>
    <w:rsid w:val="00F77FC1"/>
    <w:rsid w:val="00F8365C"/>
    <w:rsid w:val="00F84FFA"/>
    <w:rsid w:val="00F875B3"/>
    <w:rsid w:val="00F93D8A"/>
    <w:rsid w:val="00FA1B98"/>
    <w:rsid w:val="00FA388A"/>
    <w:rsid w:val="00FA4BC7"/>
    <w:rsid w:val="00FA700F"/>
    <w:rsid w:val="00FB08FC"/>
    <w:rsid w:val="00FB2D67"/>
    <w:rsid w:val="00FB4BDF"/>
    <w:rsid w:val="00FB4D06"/>
    <w:rsid w:val="00FC4A77"/>
    <w:rsid w:val="00FC532C"/>
    <w:rsid w:val="00FD22A2"/>
    <w:rsid w:val="00FD36B4"/>
    <w:rsid w:val="00FF0A4E"/>
    <w:rsid w:val="00FF2B0D"/>
    <w:rsid w:val="00FF6045"/>
    <w:rsid w:val="00FF7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580D239"/>
  <w15:docId w15:val="{0CA67765-BF92-4618-B535-37E06B58B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56C"/>
    <w:rPr>
      <w:rFonts w:ascii="Arial" w:hAnsi="Arial"/>
      <w:sz w:val="19"/>
      <w:szCs w:val="20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2256C"/>
    <w:pPr>
      <w:keepNext/>
      <w:numPr>
        <w:numId w:val="12"/>
      </w:numPr>
      <w:spacing w:before="240" w:after="60"/>
      <w:ind w:left="357" w:hanging="357"/>
      <w:outlineLvl w:val="0"/>
    </w:pPr>
    <w:rPr>
      <w:b/>
      <w:kern w:val="28"/>
      <w:sz w:val="22"/>
    </w:rPr>
  </w:style>
  <w:style w:type="paragraph" w:styleId="Heading2">
    <w:name w:val="heading 2"/>
    <w:basedOn w:val="Normal"/>
    <w:next w:val="BodyText"/>
    <w:link w:val="Heading2Char"/>
    <w:uiPriority w:val="99"/>
    <w:qFormat/>
    <w:rsid w:val="00D2256C"/>
    <w:pPr>
      <w:keepNext/>
      <w:tabs>
        <w:tab w:val="num" w:pos="360"/>
      </w:tabs>
      <w:spacing w:before="220" w:after="20"/>
      <w:ind w:left="357" w:hanging="357"/>
      <w:outlineLvl w:val="1"/>
    </w:pPr>
    <w:rPr>
      <w:b/>
      <w:sz w:val="20"/>
    </w:rPr>
  </w:style>
  <w:style w:type="paragraph" w:styleId="Heading3">
    <w:name w:val="heading 3"/>
    <w:basedOn w:val="Normal"/>
    <w:next w:val="BodyText"/>
    <w:link w:val="Heading3Char"/>
    <w:uiPriority w:val="99"/>
    <w:qFormat/>
    <w:rsid w:val="00D2256C"/>
    <w:pPr>
      <w:keepNext/>
      <w:numPr>
        <w:ilvl w:val="1"/>
        <w:numId w:val="12"/>
      </w:numPr>
      <w:spacing w:before="220" w:after="20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9"/>
    <w:qFormat/>
    <w:rsid w:val="00D2256C"/>
    <w:pPr>
      <w:keepNext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84094"/>
    <w:rPr>
      <w:rFonts w:ascii="Arial" w:hAnsi="Arial"/>
      <w:b/>
      <w:kern w:val="28"/>
      <w:szCs w:val="20"/>
      <w:lang w:val="en-GB"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684094"/>
    <w:rPr>
      <w:rFonts w:ascii="Arial" w:hAnsi="Arial" w:cs="Times New Roman"/>
      <w:b/>
      <w:sz w:val="20"/>
      <w:lang w:val="en-GB" w:eastAsia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684094"/>
    <w:rPr>
      <w:rFonts w:ascii="Arial" w:hAnsi="Arial"/>
      <w:b/>
      <w:sz w:val="19"/>
      <w:szCs w:val="20"/>
      <w:lang w:val="en-GB"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684094"/>
    <w:rPr>
      <w:rFonts w:ascii="Calibri" w:hAnsi="Calibri" w:cs="Times New Roman"/>
      <w:b/>
      <w:sz w:val="28"/>
      <w:lang w:val="en-GB" w:eastAsia="en-US"/>
    </w:rPr>
  </w:style>
  <w:style w:type="paragraph" w:styleId="Header">
    <w:name w:val="header"/>
    <w:basedOn w:val="Normal"/>
    <w:link w:val="HeaderChar"/>
    <w:uiPriority w:val="99"/>
    <w:rsid w:val="00D2256C"/>
    <w:pPr>
      <w:tabs>
        <w:tab w:val="center" w:pos="4153"/>
        <w:tab w:val="right" w:pos="8306"/>
      </w:tabs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684094"/>
    <w:rPr>
      <w:rFonts w:ascii="Arial" w:hAnsi="Arial" w:cs="Times New Roman"/>
      <w:sz w:val="20"/>
      <w:lang w:val="en-GB" w:eastAsia="en-US"/>
    </w:rPr>
  </w:style>
  <w:style w:type="paragraph" w:styleId="Footer">
    <w:name w:val="footer"/>
    <w:basedOn w:val="Normal"/>
    <w:link w:val="FooterChar"/>
    <w:uiPriority w:val="99"/>
    <w:rsid w:val="00D2256C"/>
    <w:pPr>
      <w:tabs>
        <w:tab w:val="center" w:pos="4153"/>
        <w:tab w:val="right" w:pos="8306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84094"/>
    <w:rPr>
      <w:rFonts w:ascii="Arial" w:hAnsi="Arial" w:cs="Times New Roman"/>
      <w:sz w:val="20"/>
      <w:lang w:val="en-GB" w:eastAsia="en-US"/>
    </w:rPr>
  </w:style>
  <w:style w:type="character" w:styleId="Hyperlink">
    <w:name w:val="Hyperlink"/>
    <w:basedOn w:val="DefaultParagraphFont"/>
    <w:uiPriority w:val="99"/>
    <w:rsid w:val="00D2256C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semiHidden/>
    <w:rsid w:val="00D2256C"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uiPriority w:val="99"/>
    <w:rsid w:val="00D2256C"/>
    <w:pPr>
      <w:spacing w:after="120"/>
      <w:ind w:left="1440" w:right="1440"/>
    </w:pPr>
  </w:style>
  <w:style w:type="paragraph" w:styleId="BodyText">
    <w:name w:val="Body Text"/>
    <w:basedOn w:val="Normal"/>
    <w:link w:val="BodyTextChar"/>
    <w:uiPriority w:val="99"/>
    <w:rsid w:val="00D2256C"/>
    <w:pPr>
      <w:spacing w:after="120"/>
      <w:ind w:left="357"/>
    </w:pPr>
    <w:rPr>
      <w:sz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684094"/>
    <w:rPr>
      <w:rFonts w:ascii="Arial" w:hAnsi="Arial" w:cs="Times New Roman"/>
      <w:sz w:val="20"/>
      <w:lang w:val="en-GB" w:eastAsia="en-US"/>
    </w:rPr>
  </w:style>
  <w:style w:type="paragraph" w:styleId="Title">
    <w:name w:val="Title"/>
    <w:basedOn w:val="Normal"/>
    <w:link w:val="TitleChar"/>
    <w:uiPriority w:val="99"/>
    <w:qFormat/>
    <w:rsid w:val="00D2256C"/>
    <w:pPr>
      <w:spacing w:before="1985" w:after="425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684094"/>
    <w:rPr>
      <w:rFonts w:ascii="Cambria" w:hAnsi="Cambria" w:cs="Times New Roman"/>
      <w:b/>
      <w:kern w:val="28"/>
      <w:sz w:val="32"/>
      <w:lang w:val="en-GB" w:eastAsia="en-US"/>
    </w:rPr>
  </w:style>
  <w:style w:type="character" w:customStyle="1" w:styleId="brod">
    <w:name w:val="brod"/>
    <w:uiPriority w:val="99"/>
    <w:rsid w:val="00D2256C"/>
  </w:style>
  <w:style w:type="character" w:styleId="FollowedHyperlink">
    <w:name w:val="FollowedHyperlink"/>
    <w:basedOn w:val="DefaultParagraphFont"/>
    <w:uiPriority w:val="99"/>
    <w:rsid w:val="00D2256C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D2256C"/>
    <w:rPr>
      <w:rFonts w:ascii="Times New Roman" w:hAnsi="Times New Roman"/>
      <w:sz w:val="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84094"/>
    <w:rPr>
      <w:rFonts w:cs="Times New Roman"/>
      <w:sz w:val="2"/>
      <w:lang w:val="en-GB" w:eastAsia="en-US"/>
    </w:rPr>
  </w:style>
  <w:style w:type="paragraph" w:styleId="ListBullet">
    <w:name w:val="List Bullet"/>
    <w:basedOn w:val="Normal"/>
    <w:autoRedefine/>
    <w:uiPriority w:val="99"/>
    <w:rsid w:val="00D2256C"/>
    <w:rPr>
      <w:lang w:val="de-DE"/>
    </w:rPr>
  </w:style>
  <w:style w:type="paragraph" w:customStyle="1" w:styleId="Textodeglobo1">
    <w:name w:val="Texto de globo1"/>
    <w:basedOn w:val="Normal"/>
    <w:uiPriority w:val="99"/>
    <w:semiHidden/>
    <w:rsid w:val="00D2256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9B3C6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uiPriority w:val="99"/>
    <w:rsid w:val="007E1AE8"/>
  </w:style>
  <w:style w:type="character" w:styleId="Strong">
    <w:name w:val="Strong"/>
    <w:basedOn w:val="DefaultParagraphFont"/>
    <w:uiPriority w:val="99"/>
    <w:qFormat/>
    <w:rsid w:val="007E1AE8"/>
    <w:rPr>
      <w:rFonts w:cs="Times New Roman"/>
      <w:b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F43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F438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4388"/>
    <w:rPr>
      <w:rFonts w:ascii="Arial" w:hAnsi="Arial"/>
      <w:sz w:val="20"/>
      <w:szCs w:val="20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F43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4388"/>
    <w:rPr>
      <w:rFonts w:ascii="Arial" w:hAnsi="Arial"/>
      <w:b/>
      <w:bCs/>
      <w:sz w:val="20"/>
      <w:szCs w:val="20"/>
      <w:lang w:val="en-GB" w:eastAsia="en-US"/>
    </w:rPr>
  </w:style>
  <w:style w:type="paragraph" w:styleId="Subtitle">
    <w:name w:val="Subtitle"/>
    <w:basedOn w:val="Normal"/>
    <w:next w:val="Normal"/>
    <w:link w:val="SubtitleChar"/>
    <w:qFormat/>
    <w:rsid w:val="0063159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63159C"/>
    <w:rPr>
      <w:rFonts w:asciiTheme="minorHAnsi" w:eastAsiaTheme="minorEastAsia" w:hAnsiTheme="minorHAnsi" w:cstheme="minorBidi"/>
      <w:color w:val="5A5A5A" w:themeColor="text1" w:themeTint="A5"/>
      <w:spacing w:val="15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011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1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1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1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1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01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01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011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7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lates\EG%20minutes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EG minutes template.dot</Template>
  <TotalTime>0</TotalTime>
  <Pages>2</Pages>
  <Words>258</Words>
  <Characters>1476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Draft_Q-KEN_Madrid_Agenda.doc</vt:lpstr>
      <vt:lpstr>Draft_Q-KEN_Madrid_Agenda.doc</vt:lpstr>
    </vt:vector>
  </TitlesOfParts>
  <Company>Ordnance Survey</Company>
  <LinksUpToDate>false</LinksUpToDate>
  <CharactersWithSpaces>1731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Draft_Q-KEN_Madrid_Agenda.doc</dc:title>
  <dc:creator>Carol Agius</dc:creator>
  <cp:lastModifiedBy>Carol Agius</cp:lastModifiedBy>
  <cp:revision>2</cp:revision>
  <cp:lastPrinted>2016-04-27T08:22:00Z</cp:lastPrinted>
  <dcterms:created xsi:type="dcterms:W3CDTF">2018-06-22T11:48:00Z</dcterms:created>
  <dcterms:modified xsi:type="dcterms:W3CDTF">2018-06-22T11:48:00Z</dcterms:modified>
</cp:coreProperties>
</file>